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29C781" w14:textId="77777777" w:rsidR="002B7391" w:rsidRDefault="002B7391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p w14:paraId="5C80D5D0" w14:textId="5546CCC0" w:rsidR="00482B34" w:rsidRDefault="00502C37" w:rsidP="00962102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>A</w:t>
      </w:r>
      <w:r w:rsidR="00482B34" w:rsidRPr="005C208B">
        <w:rPr>
          <w:rFonts w:asciiTheme="minorHAnsi" w:hAnsiTheme="minorHAnsi" w:cstheme="minorHAnsi"/>
          <w:b/>
          <w:bCs/>
        </w:rPr>
        <w:t>NEXO</w:t>
      </w:r>
      <w:r w:rsidRPr="005C208B">
        <w:rPr>
          <w:rFonts w:asciiTheme="minorHAnsi" w:hAnsiTheme="minorHAnsi" w:cstheme="minorHAnsi"/>
          <w:b/>
          <w:bCs/>
        </w:rPr>
        <w:t xml:space="preserve"> I. </w:t>
      </w:r>
      <w:r w:rsidR="00CB3470" w:rsidRPr="005C208B">
        <w:rPr>
          <w:rFonts w:asciiTheme="minorHAnsi" w:hAnsiTheme="minorHAnsi" w:cstheme="minorHAnsi"/>
          <w:b/>
          <w:bCs/>
        </w:rPr>
        <w:t>IDENTIFICACIÓN Y RESUMEN DE LA ACTIVIDAD</w:t>
      </w:r>
      <w:r w:rsidR="00962102">
        <w:rPr>
          <w:rFonts w:asciiTheme="minorHAnsi" w:hAnsiTheme="minorHAnsi" w:cstheme="minorHAnsi"/>
          <w:b/>
          <w:bCs/>
        </w:rPr>
        <w:t xml:space="preserve">. </w:t>
      </w:r>
      <w:r w:rsidR="000F4DD2" w:rsidRPr="005C208B">
        <w:rPr>
          <w:rFonts w:asciiTheme="minorHAnsi" w:hAnsiTheme="minorHAnsi" w:cstheme="minorHAnsi"/>
        </w:rPr>
        <w:t>(A cumplimentar por el/la coordinador/a)</w:t>
      </w:r>
    </w:p>
    <w:p w14:paraId="6E9FB437" w14:textId="77777777" w:rsidR="00962102" w:rsidRPr="005C208B" w:rsidRDefault="00962102" w:rsidP="00962102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10207" w:type="dxa"/>
        <w:tblInd w:w="-147" w:type="dxa"/>
        <w:tblLook w:val="04A0" w:firstRow="1" w:lastRow="0" w:firstColumn="1" w:lastColumn="0" w:noHBand="0" w:noVBand="1"/>
      </w:tblPr>
      <w:tblGrid>
        <w:gridCol w:w="2977"/>
        <w:gridCol w:w="2126"/>
        <w:gridCol w:w="1701"/>
        <w:gridCol w:w="3403"/>
      </w:tblGrid>
      <w:tr w:rsidR="00482B34" w:rsidRPr="005C208B" w14:paraId="47DF8A15" w14:textId="77777777" w:rsidTr="006F2E57">
        <w:trPr>
          <w:trHeight w:val="510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231D3A2E" w14:textId="03703B45" w:rsidR="00482B34" w:rsidRPr="005C208B" w:rsidRDefault="00BC1524" w:rsidP="00482B34">
            <w:pPr>
              <w:pStyle w:val="Prrafodelista"/>
              <w:tabs>
                <w:tab w:val="left" w:pos="828"/>
              </w:tabs>
              <w:ind w:left="0" w:firstLine="0"/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CENTRO</w:t>
            </w:r>
            <w:r w:rsidR="005C208B" w:rsidRPr="005C208B">
              <w:rPr>
                <w:rFonts w:asciiTheme="minorHAnsi" w:hAnsiTheme="minorHAnsi" w:cstheme="minorHAnsi"/>
                <w:b/>
                <w:bCs/>
              </w:rPr>
              <w:t xml:space="preserve"> EDUCATIVO:</w:t>
            </w:r>
          </w:p>
        </w:tc>
        <w:tc>
          <w:tcPr>
            <w:tcW w:w="7230" w:type="dxa"/>
            <w:gridSpan w:val="3"/>
          </w:tcPr>
          <w:p w14:paraId="334DB9D9" w14:textId="34879AB7" w:rsidR="00482B34" w:rsidRPr="005C208B" w:rsidRDefault="007637AF" w:rsidP="007637AF">
            <w:pPr>
              <w:pStyle w:val="Prrafodelista"/>
              <w:tabs>
                <w:tab w:val="left" w:pos="1453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ab/>
            </w:r>
          </w:p>
        </w:tc>
      </w:tr>
      <w:tr w:rsidR="006F2E57" w:rsidRPr="005C208B" w14:paraId="12379330" w14:textId="77777777" w:rsidTr="006F2E57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B540B04" w14:textId="12725C51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DATOS DEL/DE LA COORDINADOR/A</w:t>
            </w:r>
          </w:p>
        </w:tc>
      </w:tr>
      <w:tr w:rsidR="006F2E57" w:rsidRPr="005C208B" w14:paraId="3A796B1D" w14:textId="77777777" w:rsidTr="006F2E57">
        <w:trPr>
          <w:trHeight w:val="510"/>
        </w:trPr>
        <w:tc>
          <w:tcPr>
            <w:tcW w:w="5103" w:type="dxa"/>
            <w:gridSpan w:val="2"/>
            <w:shd w:val="clear" w:color="auto" w:fill="F2F2F2" w:themeFill="background1" w:themeFillShade="F2"/>
            <w:vAlign w:val="center"/>
          </w:tcPr>
          <w:p w14:paraId="6B74474D" w14:textId="2F031CDC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Nombre y apellidos</w:t>
            </w:r>
          </w:p>
        </w:tc>
        <w:tc>
          <w:tcPr>
            <w:tcW w:w="5104" w:type="dxa"/>
            <w:gridSpan w:val="2"/>
            <w:shd w:val="clear" w:color="auto" w:fill="F2F2F2" w:themeFill="background1" w:themeFillShade="F2"/>
            <w:vAlign w:val="center"/>
          </w:tcPr>
          <w:p w14:paraId="0822CF5A" w14:textId="18B42AC0" w:rsidR="006F2E57" w:rsidRPr="005C208B" w:rsidRDefault="006F2E57" w:rsidP="006F2E57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Dirección de correo electrónico</w:t>
            </w:r>
          </w:p>
        </w:tc>
      </w:tr>
      <w:tr w:rsidR="006F2E57" w:rsidRPr="005C208B" w14:paraId="03C0D89F" w14:textId="77777777" w:rsidTr="006F2E57">
        <w:trPr>
          <w:trHeight w:val="510"/>
        </w:trPr>
        <w:tc>
          <w:tcPr>
            <w:tcW w:w="5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13AA56" w14:textId="2BE9C203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23E97B" w14:textId="773DE1FD" w:rsidR="006F2E57" w:rsidRPr="005C208B" w:rsidRDefault="006F2E57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B3470" w:rsidRPr="005C208B" w14:paraId="24F1908A" w14:textId="77777777" w:rsidTr="000F4DD2">
        <w:trPr>
          <w:trHeight w:val="283"/>
        </w:trPr>
        <w:tc>
          <w:tcPr>
            <w:tcW w:w="10207" w:type="dxa"/>
            <w:gridSpan w:val="4"/>
            <w:tcBorders>
              <w:left w:val="nil"/>
              <w:right w:val="nil"/>
            </w:tcBorders>
            <w:vAlign w:val="center"/>
          </w:tcPr>
          <w:p w14:paraId="495D8CDB" w14:textId="77777777" w:rsidR="00CB3470" w:rsidRPr="005C208B" w:rsidRDefault="00CB3470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5E751905" w14:textId="77777777" w:rsidTr="00AE739C">
        <w:trPr>
          <w:trHeight w:val="510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6A26C204" w14:textId="3EBC7038" w:rsidR="00BC1524" w:rsidRPr="005C208B" w:rsidRDefault="00BC1524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RESUMEN DE LA ACTIVIDAD</w:t>
            </w:r>
            <w:r w:rsidR="00CB3470" w:rsidRPr="005C208B">
              <w:rPr>
                <w:rFonts w:asciiTheme="minorHAnsi" w:hAnsiTheme="minorHAnsi" w:cstheme="minorHAnsi"/>
                <w:b/>
                <w:bCs/>
              </w:rPr>
              <w:t>:</w:t>
            </w:r>
          </w:p>
          <w:p w14:paraId="2C95D11B" w14:textId="13E33295" w:rsidR="00CB3470" w:rsidRPr="005C208B" w:rsidRDefault="00CB3470" w:rsidP="000F4DD2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Presencial: </w:t>
            </w:r>
            <w:r w:rsidR="000F4DD2" w:rsidRPr="005C208B">
              <w:rPr>
                <w:rFonts w:asciiTheme="minorHAnsi" w:hAnsiTheme="minorHAnsi" w:cstheme="minorHAnsi"/>
              </w:rPr>
              <w:t>O</w:t>
            </w:r>
            <w:r w:rsidRPr="005C208B">
              <w:rPr>
                <w:rFonts w:asciiTheme="minorHAnsi" w:hAnsiTheme="minorHAnsi" w:cstheme="minorHAnsi"/>
              </w:rPr>
              <w:t xml:space="preserve">bligatorio en todas las actividades. </w:t>
            </w:r>
            <w:proofErr w:type="spellStart"/>
            <w:r w:rsidRPr="005C208B">
              <w:rPr>
                <w:rFonts w:asciiTheme="minorHAnsi" w:hAnsiTheme="minorHAnsi" w:cstheme="minorHAnsi"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</w:rPr>
              <w:t xml:space="preserve"> de horas mínimas exigidas: 8.</w:t>
            </w:r>
          </w:p>
          <w:p w14:paraId="454FB099" w14:textId="00B8B7E5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 xml:space="preserve">Módulo de Aplicación:  </w:t>
            </w:r>
            <w:r w:rsidRPr="005C208B">
              <w:rPr>
                <w:rFonts w:asciiTheme="minorHAnsi" w:hAnsiTheme="minorHAnsi" w:cstheme="minorHAnsi"/>
              </w:rPr>
              <w:t>Obligatorio en grupos de trabajo, proyectos de formación y proyectos de innovación.</w:t>
            </w:r>
          </w:p>
          <w:p w14:paraId="7C16E317" w14:textId="74C5D70C" w:rsidR="00CB3470" w:rsidRPr="005C208B" w:rsidRDefault="00CB3470" w:rsidP="00CB3470">
            <w:pPr>
              <w:tabs>
                <w:tab w:val="left" w:pos="828"/>
              </w:tabs>
              <w:ind w:left="60" w:firstLine="0"/>
              <w:rPr>
                <w:rFonts w:asciiTheme="minorHAnsi" w:hAnsiTheme="minorHAnsi" w:cstheme="minorHAnsi"/>
              </w:rPr>
            </w:pPr>
            <w:r w:rsidRPr="005C208B">
              <w:rPr>
                <w:rFonts w:asciiTheme="minorHAnsi" w:hAnsiTheme="minorHAnsi" w:cstheme="minorHAnsi"/>
              </w:rPr>
              <w:t xml:space="preserve">                                             </w:t>
            </w:r>
            <w:r w:rsidR="005C208B">
              <w:rPr>
                <w:rFonts w:asciiTheme="minorHAnsi" w:hAnsiTheme="minorHAnsi" w:cstheme="minorHAnsi"/>
              </w:rPr>
              <w:t xml:space="preserve">   </w:t>
            </w:r>
            <w:r w:rsidRPr="005C208B">
              <w:rPr>
                <w:rFonts w:asciiTheme="minorHAnsi" w:hAnsiTheme="minorHAnsi" w:cstheme="minorHAnsi"/>
              </w:rPr>
              <w:t xml:space="preserve"> Opcional en seminarios.</w:t>
            </w:r>
          </w:p>
          <w:p w14:paraId="4F6485FD" w14:textId="3F3A294D" w:rsidR="00CB3470" w:rsidRPr="005C208B" w:rsidRDefault="00CB3470" w:rsidP="00CB3470">
            <w:pPr>
              <w:pStyle w:val="Prrafodelista"/>
              <w:numPr>
                <w:ilvl w:val="0"/>
                <w:numId w:val="17"/>
              </w:numPr>
              <w:tabs>
                <w:tab w:val="left" w:pos="828"/>
              </w:tabs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Colaborativo:</w:t>
            </w:r>
            <w:r w:rsidR="000F4DD2" w:rsidRPr="005C208B"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="000F4DD2" w:rsidRPr="005C208B">
              <w:rPr>
                <w:rFonts w:asciiTheme="minorHAnsi" w:hAnsiTheme="minorHAnsi" w:cstheme="minorHAnsi"/>
              </w:rPr>
              <w:t>Opcional en todas las actividades (trabajo en Plataformas, trabajo no presencial).</w:t>
            </w:r>
          </w:p>
        </w:tc>
      </w:tr>
      <w:tr w:rsidR="00BC1524" w:rsidRPr="005C208B" w14:paraId="32359A73" w14:textId="77777777" w:rsidTr="00BC1524">
        <w:trPr>
          <w:trHeight w:val="397"/>
        </w:trPr>
        <w:tc>
          <w:tcPr>
            <w:tcW w:w="10207" w:type="dxa"/>
            <w:gridSpan w:val="4"/>
            <w:shd w:val="clear" w:color="auto" w:fill="F2F2F2" w:themeFill="background1" w:themeFillShade="F2"/>
            <w:vAlign w:val="center"/>
          </w:tcPr>
          <w:p w14:paraId="46360374" w14:textId="77777777" w:rsidR="000F4DD2" w:rsidRPr="005C208B" w:rsidRDefault="000F4DD2" w:rsidP="00502C37">
            <w:pPr>
              <w:pStyle w:val="Prrafodelista"/>
              <w:tabs>
                <w:tab w:val="left" w:pos="828"/>
              </w:tabs>
              <w:ind w:left="0" w:firstLine="0"/>
              <w:rPr>
                <w:rFonts w:asciiTheme="minorHAnsi" w:hAnsiTheme="minorHAnsi" w:cstheme="minorHAnsi"/>
                <w:b/>
                <w:bCs/>
              </w:rPr>
            </w:pPr>
          </w:p>
          <w:p w14:paraId="0168F2C2" w14:textId="33A4B41B" w:rsidR="00BC1524" w:rsidRPr="005C208B" w:rsidRDefault="00BC1524" w:rsidP="006F2E57">
            <w:pPr>
              <w:pStyle w:val="Prrafodelista"/>
              <w:numPr>
                <w:ilvl w:val="0"/>
                <w:numId w:val="18"/>
              </w:numPr>
              <w:tabs>
                <w:tab w:val="left" w:pos="828"/>
              </w:tabs>
              <w:jc w:val="left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Módulo Presencial</w:t>
            </w:r>
          </w:p>
        </w:tc>
      </w:tr>
      <w:tr w:rsidR="00BC1524" w:rsidRPr="005C208B" w14:paraId="1A23832B" w14:textId="77777777" w:rsidTr="006F2E57">
        <w:trPr>
          <w:trHeight w:val="397"/>
        </w:trPr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317AE5B6" w14:textId="28A229EA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Acta</w:t>
            </w:r>
          </w:p>
        </w:tc>
        <w:tc>
          <w:tcPr>
            <w:tcW w:w="3827" w:type="dxa"/>
            <w:gridSpan w:val="2"/>
            <w:shd w:val="clear" w:color="auto" w:fill="F2F2F2" w:themeFill="background1" w:themeFillShade="F2"/>
            <w:vAlign w:val="center"/>
          </w:tcPr>
          <w:p w14:paraId="52CB498A" w14:textId="40B9492C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5C208B">
              <w:rPr>
                <w:rFonts w:asciiTheme="minorHAnsi" w:hAnsiTheme="minorHAnsi" w:cstheme="minorHAnsi"/>
                <w:b/>
                <w:bCs/>
              </w:rPr>
              <w:t>Fecha</w:t>
            </w:r>
          </w:p>
        </w:tc>
        <w:tc>
          <w:tcPr>
            <w:tcW w:w="3403" w:type="dxa"/>
            <w:shd w:val="clear" w:color="auto" w:fill="F2F2F2" w:themeFill="background1" w:themeFillShade="F2"/>
            <w:vAlign w:val="center"/>
          </w:tcPr>
          <w:p w14:paraId="4C880B3A" w14:textId="519A11BF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  <w:proofErr w:type="spellStart"/>
            <w:r w:rsidRPr="005C208B">
              <w:rPr>
                <w:rFonts w:asciiTheme="minorHAnsi" w:hAnsiTheme="minorHAnsi" w:cstheme="minorHAnsi"/>
                <w:b/>
                <w:bCs/>
              </w:rPr>
              <w:t>Nº</w:t>
            </w:r>
            <w:proofErr w:type="spellEnd"/>
            <w:r w:rsidRPr="005C208B">
              <w:rPr>
                <w:rFonts w:asciiTheme="minorHAnsi" w:hAnsiTheme="minorHAnsi" w:cstheme="minorHAnsi"/>
                <w:b/>
                <w:bCs/>
              </w:rPr>
              <w:t xml:space="preserve"> de horas </w:t>
            </w:r>
            <w:r w:rsidR="00962102">
              <w:rPr>
                <w:rFonts w:asciiTheme="minorHAnsi" w:hAnsiTheme="minorHAnsi" w:cstheme="minorHAnsi"/>
                <w:b/>
                <w:bCs/>
              </w:rPr>
              <w:t>realizadas en la sesión</w:t>
            </w:r>
          </w:p>
        </w:tc>
      </w:tr>
      <w:tr w:rsidR="00BC1524" w:rsidRPr="005C208B" w14:paraId="7A69BBD9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63129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BCDE99A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CD820A9" w14:textId="1D9FD961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2DD1E9D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842E24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8F0751E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1BC9F53D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BC1524" w:rsidRPr="005C208B" w14:paraId="3A969C1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9313FA5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1635464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AA943B1" w14:textId="77777777" w:rsidR="00BC1524" w:rsidRPr="005C208B" w:rsidRDefault="00BC1524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3EC631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FBD4E3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C6DEAE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FDA24E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562FBC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335513FE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61ECCCEA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547E1E7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09D3ED37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7961FB6D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EF77417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362D7AFC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AEBC6C2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1532DD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3F11B35F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251B147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6BF7581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6A71F7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146EB3A8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5EEF9F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187D226F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5A72753B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74083A23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7AAB4B85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0F4DD2" w:rsidRPr="005C208B" w14:paraId="22C5BBDA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1546C8E0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5794EE5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0788B649" w14:textId="77777777" w:rsidR="000F4DD2" w:rsidRPr="005C208B" w:rsidRDefault="000F4DD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EE6C4F" w:rsidRPr="005C208B" w14:paraId="44B9DA75" w14:textId="77777777" w:rsidTr="006F2E57">
        <w:trPr>
          <w:trHeight w:val="283"/>
        </w:trPr>
        <w:tc>
          <w:tcPr>
            <w:tcW w:w="2977" w:type="dxa"/>
            <w:vAlign w:val="center"/>
          </w:tcPr>
          <w:p w14:paraId="4A7C5AE8" w14:textId="77777777" w:rsidR="00EE6C4F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  <w:p w14:paraId="08EAB10A" w14:textId="28FE9A90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827" w:type="dxa"/>
            <w:gridSpan w:val="2"/>
            <w:vAlign w:val="center"/>
          </w:tcPr>
          <w:p w14:paraId="2E968B59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3403" w:type="dxa"/>
            <w:vAlign w:val="center"/>
          </w:tcPr>
          <w:p w14:paraId="606CB071" w14:textId="77777777" w:rsidR="00EE6C4F" w:rsidRPr="005C208B" w:rsidRDefault="00EE6C4F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962102" w14:paraId="736616E8" w14:textId="77777777" w:rsidTr="00347A66">
        <w:trPr>
          <w:trHeight w:val="113"/>
        </w:trPr>
        <w:tc>
          <w:tcPr>
            <w:tcW w:w="10207" w:type="dxa"/>
            <w:gridSpan w:val="4"/>
            <w:vAlign w:val="center"/>
          </w:tcPr>
          <w:p w14:paraId="1E02FB0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  <w:sz w:val="4"/>
                <w:szCs w:val="4"/>
              </w:rPr>
            </w:pPr>
          </w:p>
        </w:tc>
      </w:tr>
      <w:tr w:rsidR="005C208B" w:rsidRPr="005C208B" w14:paraId="5E88FB8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9D4A0CF" w14:textId="592A2A58" w:rsidR="005C208B" w:rsidRPr="00962102" w:rsidRDefault="00962102" w:rsidP="00962102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presencial:</w:t>
            </w:r>
            <w:r>
              <w:rPr>
                <w:rFonts w:asciiTheme="minorHAnsi" w:hAnsiTheme="minorHAnsi" w:cstheme="minorHAnsi"/>
              </w:rPr>
              <w:t xml:space="preserve">    </w:t>
            </w:r>
          </w:p>
        </w:tc>
        <w:tc>
          <w:tcPr>
            <w:tcW w:w="3403" w:type="dxa"/>
            <w:vAlign w:val="center"/>
          </w:tcPr>
          <w:p w14:paraId="4D29FAD7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5D2ACDEC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1CBA89CB" w14:textId="6C6973EF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de </w:t>
            </w:r>
            <w:r>
              <w:rPr>
                <w:rFonts w:asciiTheme="minorHAnsi" w:hAnsiTheme="minorHAnsi" w:cstheme="minorHAnsi"/>
              </w:rPr>
              <w:t>aplicación:</w:t>
            </w:r>
            <w:r w:rsidR="005C208B" w:rsidRPr="00962102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403" w:type="dxa"/>
            <w:vAlign w:val="center"/>
          </w:tcPr>
          <w:p w14:paraId="3B44E5A5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5C208B" w:rsidRPr="005C208B" w14:paraId="13BAFE19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5A16F89C" w14:textId="461DAE80" w:rsidR="005C208B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</w:rPr>
            </w:pPr>
            <w:proofErr w:type="gramStart"/>
            <w:r w:rsidRPr="00962102">
              <w:rPr>
                <w:rFonts w:asciiTheme="minorHAnsi" w:hAnsiTheme="minorHAnsi" w:cstheme="minorHAnsi"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</w:rPr>
              <w:t xml:space="preserve"> horas del módulo colaborativo:</w:t>
            </w:r>
          </w:p>
        </w:tc>
        <w:tc>
          <w:tcPr>
            <w:tcW w:w="3403" w:type="dxa"/>
            <w:vAlign w:val="center"/>
          </w:tcPr>
          <w:p w14:paraId="3E4C6492" w14:textId="77777777" w:rsidR="005C208B" w:rsidRPr="005C208B" w:rsidRDefault="005C208B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962102" w:rsidRPr="005C208B" w14:paraId="16D875BE" w14:textId="77777777" w:rsidTr="00962102">
        <w:trPr>
          <w:trHeight w:val="283"/>
        </w:trPr>
        <w:tc>
          <w:tcPr>
            <w:tcW w:w="6804" w:type="dxa"/>
            <w:gridSpan w:val="3"/>
            <w:vAlign w:val="center"/>
          </w:tcPr>
          <w:p w14:paraId="08037C3E" w14:textId="379FD5FA" w:rsidR="00962102" w:rsidRPr="00962102" w:rsidRDefault="00962102" w:rsidP="005C208B">
            <w:pPr>
              <w:pStyle w:val="Prrafodelista"/>
              <w:tabs>
                <w:tab w:val="left" w:pos="828"/>
              </w:tabs>
              <w:ind w:left="0" w:firstLine="0"/>
              <w:jc w:val="right"/>
              <w:rPr>
                <w:rFonts w:asciiTheme="minorHAnsi" w:hAnsiTheme="minorHAnsi" w:cstheme="minorHAnsi"/>
                <w:b/>
                <w:bCs/>
              </w:rPr>
            </w:pPr>
            <w:proofErr w:type="gramStart"/>
            <w:r w:rsidRPr="00962102">
              <w:rPr>
                <w:rFonts w:asciiTheme="minorHAnsi" w:hAnsiTheme="minorHAnsi" w:cstheme="minorHAnsi"/>
                <w:b/>
                <w:bCs/>
              </w:rPr>
              <w:t>Total</w:t>
            </w:r>
            <w:proofErr w:type="gramEnd"/>
            <w:r w:rsidRPr="00962102">
              <w:rPr>
                <w:rFonts w:asciiTheme="minorHAnsi" w:hAnsiTheme="minorHAnsi" w:cstheme="minorHAnsi"/>
                <w:b/>
                <w:bCs/>
              </w:rPr>
              <w:t xml:space="preserve"> horas realizadas en la actividad:</w:t>
            </w:r>
          </w:p>
        </w:tc>
        <w:tc>
          <w:tcPr>
            <w:tcW w:w="3403" w:type="dxa"/>
            <w:vAlign w:val="center"/>
          </w:tcPr>
          <w:p w14:paraId="08C208CE" w14:textId="77777777" w:rsidR="00962102" w:rsidRPr="00962102" w:rsidRDefault="00962102" w:rsidP="000F4DD2">
            <w:pPr>
              <w:pStyle w:val="Prrafodelista"/>
              <w:tabs>
                <w:tab w:val="left" w:pos="828"/>
              </w:tabs>
              <w:ind w:left="0" w:firstLine="0"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764D7034" w14:textId="77777777" w:rsidR="00962102" w:rsidRDefault="00962102" w:rsidP="0036078E">
      <w:pPr>
        <w:ind w:firstLine="0"/>
        <w:rPr>
          <w:sz w:val="18"/>
          <w:szCs w:val="18"/>
        </w:rPr>
      </w:pPr>
    </w:p>
    <w:p w14:paraId="5274E93C" w14:textId="4310CF30" w:rsidR="00B0209C" w:rsidRDefault="00B0209C" w:rsidP="00B0209C">
      <w:pPr>
        <w:ind w:firstLine="0"/>
        <w:jc w:val="center"/>
        <w:rPr>
          <w:sz w:val="18"/>
          <w:szCs w:val="18"/>
        </w:rPr>
      </w:pPr>
      <w:r w:rsidRPr="00B0209C">
        <w:rPr>
          <w:sz w:val="18"/>
          <w:szCs w:val="18"/>
        </w:rPr>
        <w:t>En…</w:t>
      </w:r>
      <w:proofErr w:type="gramStart"/>
      <w:r>
        <w:rPr>
          <w:sz w:val="18"/>
          <w:szCs w:val="18"/>
        </w:rPr>
        <w:t>…….</w:t>
      </w:r>
      <w:proofErr w:type="gramEnd"/>
      <w:r w:rsidRPr="00B0209C">
        <w:rPr>
          <w:sz w:val="18"/>
          <w:szCs w:val="18"/>
        </w:rPr>
        <w:t xml:space="preserve">……………………… a ………. de ……………………… de </w:t>
      </w:r>
      <w:r w:rsidR="00EB2730">
        <w:rPr>
          <w:sz w:val="18"/>
          <w:szCs w:val="18"/>
        </w:rPr>
        <w:t>202______</w:t>
      </w:r>
    </w:p>
    <w:p w14:paraId="47AE6571" w14:textId="087672D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4320BDA8" w14:textId="5A18B32A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009E49FF" w14:textId="53897927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5BF9ABE1" w14:textId="1443AC76" w:rsidR="007D290F" w:rsidRDefault="007D290F" w:rsidP="00B0209C">
      <w:pPr>
        <w:ind w:firstLine="0"/>
        <w:jc w:val="center"/>
        <w:rPr>
          <w:sz w:val="18"/>
          <w:szCs w:val="18"/>
        </w:rPr>
      </w:pPr>
    </w:p>
    <w:p w14:paraId="058E3F38" w14:textId="77777777" w:rsidR="005124DB" w:rsidRDefault="007D290F" w:rsidP="007D290F">
      <w:pPr>
        <w:tabs>
          <w:tab w:val="left" w:pos="828"/>
        </w:tabs>
        <w:jc w:val="center"/>
        <w:rPr>
          <w:sz w:val="18"/>
          <w:szCs w:val="18"/>
        </w:rPr>
      </w:pPr>
      <w:r>
        <w:rPr>
          <w:sz w:val="18"/>
          <w:szCs w:val="18"/>
        </w:rPr>
        <w:tab/>
      </w:r>
    </w:p>
    <w:p w14:paraId="5EB0DB7E" w14:textId="3D1C084F" w:rsidR="007D290F" w:rsidRDefault="007D290F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II. ACTA DEL MÓDULO PRESENCIAL </w:t>
      </w:r>
      <w:r w:rsidRPr="005C208B">
        <w:rPr>
          <w:rFonts w:asciiTheme="minorHAnsi" w:hAnsiTheme="minorHAnsi" w:cstheme="minorHAnsi"/>
        </w:rPr>
        <w:t>(A cumplimentar por el/la coordinador/a)</w:t>
      </w:r>
    </w:p>
    <w:p w14:paraId="777784AE" w14:textId="60C5E9F0" w:rsidR="005124DB" w:rsidRDefault="005124DB" w:rsidP="007D290F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1711"/>
        <w:gridCol w:w="851"/>
        <w:gridCol w:w="1276"/>
        <w:gridCol w:w="850"/>
        <w:gridCol w:w="1843"/>
        <w:gridCol w:w="1559"/>
        <w:gridCol w:w="1796"/>
      </w:tblGrid>
      <w:tr w:rsidR="005124DB" w:rsidRPr="002106C4" w14:paraId="7F464667" w14:textId="77777777" w:rsidTr="006F2E57">
        <w:trPr>
          <w:trHeight w:val="545"/>
        </w:trPr>
        <w:tc>
          <w:tcPr>
            <w:tcW w:w="171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21EB491C" w14:textId="591D699F" w:rsidR="005124DB" w:rsidRPr="00165E50" w:rsidRDefault="00454D5C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ACTA </w:t>
            </w:r>
            <w:proofErr w:type="spellStart"/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Nº</w:t>
            </w:r>
            <w:proofErr w:type="spellEnd"/>
          </w:p>
        </w:tc>
        <w:tc>
          <w:tcPr>
            <w:tcW w:w="851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5A607AAE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424F584D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Fecha:</w:t>
            </w:r>
          </w:p>
        </w:tc>
        <w:tc>
          <w:tcPr>
            <w:tcW w:w="2693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8FB5BCF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vAlign w:val="center"/>
          </w:tcPr>
          <w:p w14:paraId="5DFE0C3C" w14:textId="65F92765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Duración (mínimo, 90’):</w:t>
            </w:r>
          </w:p>
        </w:tc>
        <w:tc>
          <w:tcPr>
            <w:tcW w:w="1796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6283355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158F7595" w14:textId="77777777" w:rsidTr="006F2E57">
        <w:trPr>
          <w:trHeight w:val="545"/>
        </w:trPr>
        <w:tc>
          <w:tcPr>
            <w:tcW w:w="2562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4607C771" w14:textId="77777777" w:rsidR="005124DB" w:rsidRPr="00165E50" w:rsidRDefault="005124DB" w:rsidP="005124DB">
            <w:pPr>
              <w:ind w:firstLine="0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Lugar de celebración:</w:t>
            </w:r>
          </w:p>
        </w:tc>
        <w:tc>
          <w:tcPr>
            <w:tcW w:w="7324" w:type="dxa"/>
            <w:gridSpan w:val="5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37B14CA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  <w:p w14:paraId="13D961F3" w14:textId="77777777" w:rsidR="005124DB" w:rsidRPr="00165E50" w:rsidRDefault="005124DB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</w:p>
        </w:tc>
      </w:tr>
      <w:tr w:rsidR="005124DB" w:rsidRPr="002106C4" w14:paraId="36ABF1F6" w14:textId="77777777" w:rsidTr="006F2E57">
        <w:trPr>
          <w:trHeight w:val="545"/>
        </w:trPr>
        <w:tc>
          <w:tcPr>
            <w:tcW w:w="4688" w:type="dxa"/>
            <w:gridSpan w:val="4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B9E817D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Horario de la sesión (fuera de horario escolar):</w:t>
            </w:r>
          </w:p>
        </w:tc>
        <w:tc>
          <w:tcPr>
            <w:tcW w:w="5198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ADA6044" w14:textId="77777777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  <w:sz w:val="20"/>
                <w:szCs w:val="20"/>
              </w:rPr>
              <w:t>De                     a                       horas.</w:t>
            </w:r>
          </w:p>
        </w:tc>
      </w:tr>
      <w:tr w:rsidR="005124DB" w:rsidRPr="002106C4" w14:paraId="08E84631" w14:textId="77777777" w:rsidTr="005124DB">
        <w:trPr>
          <w:trHeight w:val="58"/>
        </w:trPr>
        <w:tc>
          <w:tcPr>
            <w:tcW w:w="98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D6E3B5C" w14:textId="39A2F5E3" w:rsidR="005124DB" w:rsidRPr="00165E50" w:rsidRDefault="005124DB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5124DB" w:rsidRPr="002106C4" w14:paraId="72FB2F31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86B2F1C" w14:textId="1B6021E5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1.- Objetivo/s de la sesión:</w:t>
            </w:r>
          </w:p>
        </w:tc>
      </w:tr>
      <w:tr w:rsidR="005124DB" w:rsidRPr="002106C4" w14:paraId="1D6128BB" w14:textId="77777777" w:rsidTr="005124DB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F043B6D" w14:textId="4DF60E22" w:rsidR="005124DB" w:rsidRPr="00165E50" w:rsidRDefault="005124DB" w:rsidP="005124DB">
            <w:pPr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70C11F2" w14:textId="77777777" w:rsidR="005124DB" w:rsidRPr="00165E50" w:rsidRDefault="005124DB" w:rsidP="00FE4AD3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DD043B6" w14:textId="77777777" w:rsidR="005124DB" w:rsidRPr="00165E50" w:rsidRDefault="005124DB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A55EC91" w14:textId="113949C8" w:rsidR="00454D5C" w:rsidRPr="00165E50" w:rsidRDefault="00454D5C" w:rsidP="005124DB">
            <w:pPr>
              <w:ind w:left="720"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5124DB" w:rsidRPr="002106C4" w14:paraId="5E0A4DF3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39C53836" w14:textId="1B4026A3" w:rsidR="005124DB" w:rsidRPr="00165E50" w:rsidRDefault="005124DB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2.- Desarrollo. Indicar la intervención de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ponente, si la hubiera</w:t>
            </w:r>
            <w:r w:rsidR="00454D5C"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.</w:t>
            </w:r>
          </w:p>
        </w:tc>
      </w:tr>
      <w:tr w:rsidR="00454D5C" w:rsidRPr="002106C4" w14:paraId="5F26C17B" w14:textId="77777777" w:rsidTr="00454D5C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C2F6A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031C2AD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964DF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8A72442" w14:textId="6AA3FFB9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1A94738E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5925CF74" w14:textId="341F190C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3.- Indicación de la documentación y/o recursos utilizados.</w:t>
            </w:r>
          </w:p>
        </w:tc>
      </w:tr>
      <w:tr w:rsidR="00454D5C" w:rsidRPr="002106C4" w14:paraId="2468ACA9" w14:textId="77777777" w:rsidTr="00454D5C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E49D3F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D019637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D8A69F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1DC8861" w14:textId="50EC8A81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44BF0373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0A00335C" w14:textId="23AFC56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4.- Observaciones y/o sugerencias. Incidencias, en su caso.</w:t>
            </w:r>
          </w:p>
        </w:tc>
      </w:tr>
      <w:tr w:rsidR="00454D5C" w:rsidRPr="002106C4" w14:paraId="1B6C9D0B" w14:textId="77777777" w:rsidTr="00454D5C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B6341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8C55B6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C90D135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53989E9" w14:textId="6EC0FC02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454D5C" w:rsidRPr="002106C4" w14:paraId="28B68FF2" w14:textId="77777777" w:rsidTr="006F2E57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FDE9D9" w:themeFill="accent6" w:themeFillTint="33"/>
            <w:tcMar>
              <w:left w:w="93" w:type="dxa"/>
            </w:tcMar>
            <w:vAlign w:val="center"/>
          </w:tcPr>
          <w:p w14:paraId="6CDB00B2" w14:textId="2DC2EB6B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165E50">
              <w:rPr>
                <w:rFonts w:asciiTheme="minorHAnsi" w:hAnsiTheme="minorHAnsi" w:cstheme="minorHAnsi"/>
                <w:b/>
                <w:bCs/>
                <w:color w:val="00000A"/>
              </w:rPr>
              <w:t>5.- Próxima sesión: plan de trabajo.</w:t>
            </w:r>
          </w:p>
        </w:tc>
      </w:tr>
      <w:tr w:rsidR="00454D5C" w:rsidRPr="002106C4" w14:paraId="3D8A81A8" w14:textId="77777777" w:rsidTr="005124DB">
        <w:trPr>
          <w:trHeight w:val="340"/>
        </w:trPr>
        <w:tc>
          <w:tcPr>
            <w:tcW w:w="9886" w:type="dxa"/>
            <w:gridSpan w:val="7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DE77EC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D6DF598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3709E64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0004F8E" w14:textId="77777777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696AD7D" w14:textId="72793C04" w:rsidR="00454D5C" w:rsidRPr="00165E50" w:rsidRDefault="00454D5C" w:rsidP="005124DB">
            <w:pPr>
              <w:ind w:firstLine="0"/>
              <w:contextualSpacing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033BD68E" w14:textId="51983B16" w:rsidR="007D290F" w:rsidRDefault="007D290F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581F8D43" w14:textId="4D7B2E1D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09A4E229" w14:textId="1584E749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26A98B53" w14:textId="5152C4A5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6F4ED172" w14:textId="3DC5E4A5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6BE16CE0" w14:textId="2426DD17" w:rsidR="00165E50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p w14:paraId="1459D19F" w14:textId="308313F3" w:rsidR="00165E50" w:rsidRDefault="00165E50" w:rsidP="00866D18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 xml:space="preserve">III. ACTA DEL MÓDULO DE APLICACIÓN. </w:t>
      </w:r>
    </w:p>
    <w:p w14:paraId="3F2A36EE" w14:textId="2FA1256C" w:rsidR="00697901" w:rsidRDefault="008114A1" w:rsidP="00866D18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6AA4321" wp14:editId="3B372FE0">
            <wp:simplePos x="0" y="0"/>
            <wp:positionH relativeFrom="column">
              <wp:posOffset>940628</wp:posOffset>
            </wp:positionH>
            <wp:positionV relativeFrom="paragraph">
              <wp:posOffset>133515</wp:posOffset>
            </wp:positionV>
            <wp:extent cx="206734" cy="206734"/>
            <wp:effectExtent l="0" t="0" r="3175" b="3175"/>
            <wp:wrapNone/>
            <wp:docPr id="2" name="Imagen 2" descr="Asterisco icono gratuito | Premium Icon #Freepik #icon #signo #forma  #simbolo #signos | Iconos, Icono gratis, Imágenes de mus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terisco icono gratuito | Premium Icon #Freepik #icon #signo #forma  #simbolo #signos | Iconos, Icono gratis, Imágenes de musi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6734" cy="206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C3A9C9" w14:textId="3B02C9F9" w:rsidR="00B2576A" w:rsidRPr="008114A1" w:rsidRDefault="00697901" w:rsidP="00866D18">
      <w:pPr>
        <w:tabs>
          <w:tab w:val="left" w:pos="828"/>
        </w:tabs>
        <w:jc w:val="center"/>
        <w:rPr>
          <w:sz w:val="18"/>
          <w:szCs w:val="18"/>
          <w:u w:val="single"/>
        </w:rPr>
      </w:pPr>
      <w:r w:rsidRPr="008114A1">
        <w:rPr>
          <w:rFonts w:asciiTheme="minorHAnsi" w:hAnsiTheme="minorHAnsi" w:cstheme="minorHAnsi"/>
          <w:u w:val="single"/>
        </w:rPr>
        <w:t>UNA ÚNICA ACTA, A CUMPLIMENTAR POR EL/LA COORDINADOR/A</w:t>
      </w:r>
    </w:p>
    <w:p w14:paraId="4F5E649A" w14:textId="5880CD79" w:rsidR="00165E50" w:rsidRPr="00866D18" w:rsidRDefault="00165E50" w:rsidP="007D290F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165E50" w:rsidRPr="00866D18" w14:paraId="532A351E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AE711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5610FE9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Elaboración y realización de una propuesta didáctica de aplicación en el aula o de un trabajo relacionado con los contenidos de la actividad</w:t>
            </w:r>
          </w:p>
          <w:p w14:paraId="67AC2C3E" w14:textId="77777777" w:rsidR="00165E50" w:rsidRPr="00866D18" w:rsidRDefault="00165E50" w:rsidP="002573E1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66D18" w:rsidRPr="00866D18" w14:paraId="16E72ED7" w14:textId="77777777" w:rsidTr="00FE4AD3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9824D94" w14:textId="53DBF469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866D18" w:rsidRPr="00866D18" w14:paraId="1B8E4B1F" w14:textId="77777777" w:rsidTr="00866D18">
        <w:trPr>
          <w:trHeight w:val="545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6DAD8FE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4C3833B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26B13CEA" w14:textId="77777777" w:rsidTr="00FE4AD3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bottom"/>
          </w:tcPr>
          <w:p w14:paraId="12B111F3" w14:textId="79960FEB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Horas de duración (máximo: el 25% del tiempo total de la actividad).</w:t>
            </w:r>
          </w:p>
          <w:p w14:paraId="77D7A3BB" w14:textId="7E0AA62D" w:rsidR="00866D18" w:rsidRPr="00866D18" w:rsidRDefault="00866D18" w:rsidP="00866D18">
            <w:pPr>
              <w:ind w:left="768" w:firstLine="0"/>
              <w:jc w:val="center"/>
              <w:rPr>
                <w:rFonts w:asciiTheme="minorHAnsi" w:hAnsiTheme="minorHAnsi" w:cstheme="minorHAnsi"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* En el caso de Proyectos de Innovación Educativa, según cada convocatoria específica.</w:t>
            </w:r>
          </w:p>
        </w:tc>
      </w:tr>
      <w:tr w:rsidR="00866D18" w:rsidRPr="00866D18" w14:paraId="434B238C" w14:textId="77777777" w:rsidTr="00866D18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A896096" w14:textId="77777777" w:rsidR="00866D18" w:rsidRPr="00866D18" w:rsidRDefault="00866D18" w:rsidP="00866D18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165E50" w:rsidRPr="00866D18" w14:paraId="126A26AF" w14:textId="77777777" w:rsidTr="00866D18">
        <w:trPr>
          <w:trHeight w:val="403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787A99C6" w14:textId="77777777" w:rsidR="00165E50" w:rsidRPr="00866D18" w:rsidRDefault="00165E50" w:rsidP="002573E1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866D18" w:rsidRPr="00866D18" w14:paraId="4C7B4D78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70A386E7" w14:textId="3C956BB4" w:rsidR="00866D18" w:rsidRPr="00866D18" w:rsidRDefault="00866D18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8E4529" w:rsidRPr="00866D18" w14:paraId="69ADBDF3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5C1DC0B" w14:textId="77777777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C29A23A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2E2A74FA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BA7A68F" w14:textId="144174CC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8E4529" w:rsidRPr="00866D18" w14:paraId="468F6CED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1633906" w14:textId="5194987C" w:rsidR="008E4529" w:rsidRDefault="008E4529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Trabajo desarrollado</w:t>
            </w:r>
            <w:r w:rsidR="00FE4AD3">
              <w:rPr>
                <w:rFonts w:asciiTheme="minorHAnsi" w:hAnsiTheme="minorHAnsi" w:cstheme="minorHAnsi"/>
                <w:b/>
                <w:bCs/>
                <w:color w:val="00000A"/>
              </w:rPr>
              <w:t>: breve resumen del Anexo IV del Libro de Actas, elaborado por los asistentes.</w:t>
            </w:r>
          </w:p>
        </w:tc>
      </w:tr>
      <w:tr w:rsidR="00FE4AD3" w:rsidRPr="00866D18" w14:paraId="12FD8DDB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3CE1108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B014F60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3C1C3AA8" w14:textId="77777777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49A32635" w14:textId="238B8FE6" w:rsidR="00FE4AD3" w:rsidRDefault="00FE4AD3" w:rsidP="002573E1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E4AD3" w:rsidRPr="00866D18" w14:paraId="4518BBA6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A9083AF" w14:textId="6FFB46C3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Observaciones y/o sugerencias. Incidencias, en su caso.</w:t>
            </w:r>
          </w:p>
        </w:tc>
      </w:tr>
      <w:tr w:rsidR="00FE4AD3" w:rsidRPr="00866D18" w14:paraId="39291C1A" w14:textId="77777777" w:rsidTr="00FE4AD3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ACDA8F4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7713CF99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B5955AE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58B869B6" w14:textId="77777777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67295EDC" w14:textId="0D38D7B8" w:rsidR="00FE4AD3" w:rsidRDefault="00FE4AD3" w:rsidP="00FE4AD3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6A873FFB" w14:textId="080FCAC1" w:rsidR="00165E50" w:rsidRDefault="00165E50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60E1F47A" w14:textId="576CC629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02FAE492" w14:textId="6E1F6810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45E82267" w14:textId="757CAC3F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0E4E3E85" w14:textId="77777777" w:rsidR="00B2576A" w:rsidRDefault="006F2E57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r w:rsidRPr="005C208B">
        <w:rPr>
          <w:rFonts w:asciiTheme="minorHAnsi" w:hAnsiTheme="minorHAnsi" w:cstheme="minorHAnsi"/>
          <w:b/>
          <w:bCs/>
        </w:rPr>
        <w:lastRenderedPageBreak/>
        <w:t xml:space="preserve">ANEXO </w:t>
      </w:r>
      <w:r>
        <w:rPr>
          <w:rFonts w:asciiTheme="minorHAnsi" w:hAnsiTheme="minorHAnsi" w:cstheme="minorHAnsi"/>
          <w:b/>
          <w:bCs/>
        </w:rPr>
        <w:t>I</w:t>
      </w:r>
      <w:r w:rsidR="003A390B">
        <w:rPr>
          <w:rFonts w:asciiTheme="minorHAnsi" w:hAnsiTheme="minorHAnsi" w:cstheme="minorHAnsi"/>
          <w:b/>
          <w:bCs/>
        </w:rPr>
        <w:t>V</w:t>
      </w:r>
      <w:r>
        <w:rPr>
          <w:rFonts w:asciiTheme="minorHAnsi" w:hAnsiTheme="minorHAnsi" w:cstheme="minorHAnsi"/>
          <w:b/>
          <w:bCs/>
        </w:rPr>
        <w:t xml:space="preserve">. </w:t>
      </w:r>
      <w:r w:rsidR="00B2576A">
        <w:rPr>
          <w:rFonts w:asciiTheme="minorHAnsi" w:hAnsiTheme="minorHAnsi" w:cstheme="minorHAnsi"/>
          <w:b/>
          <w:bCs/>
        </w:rPr>
        <w:t>HOJA-RESUMEN DEL</w:t>
      </w:r>
      <w:r>
        <w:rPr>
          <w:rFonts w:asciiTheme="minorHAnsi" w:hAnsiTheme="minorHAnsi" w:cstheme="minorHAnsi"/>
          <w:b/>
          <w:bCs/>
        </w:rPr>
        <w:t xml:space="preserve"> MÓDULO DE APLICACIÓN. </w:t>
      </w:r>
    </w:p>
    <w:p w14:paraId="4229BEF7" w14:textId="77777777" w:rsidR="008114A1" w:rsidRDefault="008114A1" w:rsidP="006F2E57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p w14:paraId="54BE7BF2" w14:textId="1EDDE869" w:rsidR="006F2E57" w:rsidRPr="00B2576A" w:rsidRDefault="00B2576A" w:rsidP="006F2E57">
      <w:pPr>
        <w:tabs>
          <w:tab w:val="left" w:pos="828"/>
        </w:tabs>
        <w:jc w:val="center"/>
        <w:rPr>
          <w:sz w:val="18"/>
          <w:szCs w:val="18"/>
        </w:rPr>
      </w:pPr>
      <w:r>
        <w:rPr>
          <w:rFonts w:asciiTheme="minorHAnsi" w:hAnsiTheme="minorHAnsi" w:cstheme="minorHAnsi"/>
          <w:b/>
          <w:bCs/>
        </w:rPr>
        <w:t xml:space="preserve"> </w:t>
      </w:r>
      <w:r w:rsidRPr="00B2576A">
        <w:rPr>
          <w:rFonts w:asciiTheme="minorHAnsi" w:hAnsiTheme="minorHAnsi" w:cstheme="minorHAnsi"/>
        </w:rPr>
        <w:t>- A CUMPLIMENTAR POR LOS PARTICIPANTES -</w:t>
      </w:r>
      <w:r w:rsidR="006F2E57" w:rsidRPr="00B2576A">
        <w:rPr>
          <w:rFonts w:asciiTheme="minorHAnsi" w:hAnsiTheme="minorHAnsi" w:cstheme="minorHAnsi"/>
        </w:rPr>
        <w:t xml:space="preserve"> </w:t>
      </w:r>
    </w:p>
    <w:p w14:paraId="2AA5CA82" w14:textId="77777777" w:rsidR="006F2E57" w:rsidRPr="00866D18" w:rsidRDefault="006F2E57" w:rsidP="006F2E57">
      <w:pPr>
        <w:tabs>
          <w:tab w:val="left" w:pos="4303"/>
        </w:tabs>
        <w:ind w:firstLine="0"/>
        <w:rPr>
          <w:sz w:val="18"/>
          <w:szCs w:val="18"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577"/>
        <w:gridCol w:w="3119"/>
        <w:gridCol w:w="6190"/>
      </w:tblGrid>
      <w:tr w:rsidR="00B2576A" w:rsidRPr="00866D18" w14:paraId="1835797E" w14:textId="77777777" w:rsidTr="00F65906">
        <w:trPr>
          <w:trHeight w:val="545"/>
        </w:trPr>
        <w:tc>
          <w:tcPr>
            <w:tcW w:w="9886" w:type="dxa"/>
            <w:gridSpan w:val="3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F388737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  <w:p w14:paraId="1E36D4F4" w14:textId="639E34D5" w:rsidR="00F835BC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Breve reseña del trabajo realizado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  <w:r w:rsidR="00404E5F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 </w:t>
            </w:r>
          </w:p>
          <w:p w14:paraId="26A804DA" w14:textId="0EEF8AF8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(</w:t>
            </w:r>
            <w:r w:rsidR="00F835BC">
              <w:rPr>
                <w:rFonts w:asciiTheme="minorHAnsi" w:hAnsiTheme="minorHAnsi" w:cstheme="minorHAnsi"/>
                <w:b/>
                <w:bCs/>
                <w:color w:val="00000A"/>
              </w:rPr>
              <w:t>documento físico, si lo hubiera, enlace a espacio o documento online)</w:t>
            </w:r>
          </w:p>
          <w:p w14:paraId="16CED7B2" w14:textId="77777777" w:rsidR="00B2576A" w:rsidRPr="00866D18" w:rsidRDefault="00B2576A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F835BC" w:rsidRPr="00866D18" w14:paraId="6D8AB68B" w14:textId="77777777" w:rsidTr="008114A1">
        <w:trPr>
          <w:trHeight w:val="545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6BEC1E3" w14:textId="0D88B9DF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00000A"/>
              </w:rPr>
              <w:t>Nº</w:t>
            </w:r>
            <w:proofErr w:type="spellEnd"/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40C47FEB" w14:textId="196CCDCA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Participante: nombre y apellidos</w:t>
            </w: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vAlign w:val="center"/>
          </w:tcPr>
          <w:p w14:paraId="5682A898" w14:textId="62A6B88E" w:rsidR="00F835BC" w:rsidRPr="00866D18" w:rsidRDefault="00F835BC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Reseña, indicación del documento/enlace.</w:t>
            </w:r>
          </w:p>
        </w:tc>
      </w:tr>
      <w:tr w:rsidR="00F835BC" w:rsidRPr="00866D18" w14:paraId="2B016535" w14:textId="77777777" w:rsidTr="008114A1">
        <w:trPr>
          <w:trHeight w:val="850"/>
        </w:trPr>
        <w:tc>
          <w:tcPr>
            <w:tcW w:w="577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7D8B40F" w14:textId="514F50CA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D89DED7" w14:textId="5B6EE1C9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D36D11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4DFE1AB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D4C83F3" w14:textId="6ADB38B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2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69C4E62" w14:textId="25D451A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3577BF99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655A8A4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B4A20AD" w14:textId="771C7EF4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3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FB2A521" w14:textId="44B3A83E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75B961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34B505A0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F5255D4" w14:textId="1B3F3DD2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4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0610F4" w14:textId="250FEF0C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1C52F50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510DAE9D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45E69DC" w14:textId="64335969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5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699A08" w14:textId="2AC3CB6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246CC04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031DB013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0B27F21" w14:textId="20F9ECDC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6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4CF94D3" w14:textId="5B9F7E05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2A8D2052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6236D2A6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7DD7D1FB" w14:textId="2F0073FD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7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37D27D4" w14:textId="2ACFB82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36DB147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5BE7BF9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235F39D" w14:textId="3F6E7000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8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BF94677" w14:textId="160468D2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510EF6F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2EBE182E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F9B5B25" w14:textId="0ACB8798" w:rsidR="00F835BC" w:rsidRPr="00866D18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9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1AE55A91" w14:textId="365AAC93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BD03CEC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F835BC" w:rsidRPr="00866D18" w14:paraId="110A3CE9" w14:textId="77777777" w:rsidTr="008114A1">
        <w:trPr>
          <w:trHeight w:val="850"/>
        </w:trPr>
        <w:tc>
          <w:tcPr>
            <w:tcW w:w="577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0E35EEB5" w14:textId="410CEE96" w:rsidR="00F835BC" w:rsidRDefault="00F835BC" w:rsidP="00F835BC">
            <w:pPr>
              <w:ind w:firstLine="0"/>
              <w:jc w:val="right"/>
              <w:rPr>
                <w:rFonts w:asciiTheme="minorHAnsi" w:hAnsiTheme="minorHAnsi" w:cstheme="minorHAnsi"/>
                <w:color w:val="00000A"/>
              </w:rPr>
            </w:pPr>
            <w:r>
              <w:rPr>
                <w:rFonts w:asciiTheme="minorHAnsi" w:hAnsiTheme="minorHAnsi" w:cstheme="minorHAnsi"/>
                <w:color w:val="00000A"/>
              </w:rPr>
              <w:t>10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4613546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6190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6E997AD5" w14:textId="77777777" w:rsidR="00F835BC" w:rsidRPr="00866D18" w:rsidRDefault="00F835BC" w:rsidP="00F835BC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</w:tbl>
    <w:p w14:paraId="345953F7" w14:textId="3D53966F" w:rsidR="006F2E57" w:rsidRDefault="006F2E57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</w:pPr>
    </w:p>
    <w:p w14:paraId="79F5C43E" w14:textId="518A2D3D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  <w:bookmarkStart w:id="0" w:name="_Hlk113540935"/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V. ACTA DEL MÓDULO COLABORATIVO</w:t>
      </w:r>
    </w:p>
    <w:bookmarkEnd w:id="0"/>
    <w:p w14:paraId="66BBA4FF" w14:textId="77777777" w:rsidR="008114A1" w:rsidRDefault="008114A1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</w:p>
    <w:p w14:paraId="3CF662C3" w14:textId="78798875" w:rsidR="00697901" w:rsidRPr="00697901" w:rsidRDefault="007637AF" w:rsidP="00697901">
      <w:pPr>
        <w:tabs>
          <w:tab w:val="left" w:pos="828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7CE42225" wp14:editId="6593F70D">
            <wp:extent cx="207010" cy="207010"/>
            <wp:effectExtent l="0" t="0" r="2540" b="254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97901">
        <w:rPr>
          <w:rFonts w:asciiTheme="minorHAnsi" w:hAnsiTheme="minorHAnsi" w:cstheme="minorHAnsi"/>
        </w:rPr>
        <w:t xml:space="preserve">- </w:t>
      </w:r>
      <w:r w:rsidR="00697901" w:rsidRPr="008114A1">
        <w:rPr>
          <w:rFonts w:asciiTheme="minorHAnsi" w:hAnsiTheme="minorHAnsi" w:cstheme="minorHAnsi"/>
          <w:u w:val="single"/>
        </w:rPr>
        <w:t>UNA ÚNICA ACTA, A CUMPLIMENTAR POR EL/LA COORDINADOR/A</w:t>
      </w:r>
      <w:r w:rsidR="00697901">
        <w:rPr>
          <w:rFonts w:asciiTheme="minorHAnsi" w:hAnsiTheme="minorHAnsi" w:cstheme="minorHAnsi"/>
        </w:rPr>
        <w:t>-</w:t>
      </w:r>
    </w:p>
    <w:p w14:paraId="33BF52C6" w14:textId="77777777" w:rsidR="00697901" w:rsidRDefault="00697901" w:rsidP="006979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</w:rPr>
      </w:pPr>
    </w:p>
    <w:tbl>
      <w:tblPr>
        <w:tblW w:w="9886" w:type="dxa"/>
        <w:tblInd w:w="-15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93" w:type="dxa"/>
        </w:tblCellMar>
        <w:tblLook w:val="04A0" w:firstRow="1" w:lastRow="0" w:firstColumn="1" w:lastColumn="0" w:noHBand="0" w:noVBand="1"/>
      </w:tblPr>
      <w:tblGrid>
        <w:gridCol w:w="4972"/>
        <w:gridCol w:w="4914"/>
      </w:tblGrid>
      <w:tr w:rsidR="00CA636F" w:rsidRPr="00866D18" w14:paraId="08A13CE3" w14:textId="77777777" w:rsidTr="00F65906">
        <w:trPr>
          <w:trHeight w:val="545"/>
        </w:trPr>
        <w:tc>
          <w:tcPr>
            <w:tcW w:w="9886" w:type="dxa"/>
            <w:gridSpan w:val="2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715C131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1.- Intervalo de fechas en las que se ha llevado a cabo el Módulo:</w:t>
            </w:r>
          </w:p>
        </w:tc>
      </w:tr>
      <w:tr w:rsidR="00CA636F" w:rsidRPr="00866D18" w14:paraId="7A49A4BF" w14:textId="77777777" w:rsidTr="00CA636F">
        <w:trPr>
          <w:trHeight w:val="397"/>
        </w:trPr>
        <w:tc>
          <w:tcPr>
            <w:tcW w:w="4972" w:type="dxa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2CA979E7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  <w:tc>
          <w:tcPr>
            <w:tcW w:w="49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CB6578D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1AC05B7E" w14:textId="77777777" w:rsidTr="00CA636F">
        <w:trPr>
          <w:trHeight w:val="544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14121F3" w14:textId="74427BC9" w:rsidR="00CA636F" w:rsidRPr="00CA636F" w:rsidRDefault="00CA636F" w:rsidP="00CA636F">
            <w:pPr>
              <w:ind w:firstLine="0"/>
              <w:jc w:val="center"/>
              <w:rPr>
                <w:rFonts w:asciiTheme="minorHAnsi" w:hAnsiTheme="minorHAnsi" w:cstheme="minorHAnsi"/>
                <w:b/>
                <w:bCs/>
                <w:color w:val="00000A"/>
              </w:rPr>
            </w:pP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Horas de duración (máximo: el </w:t>
            </w:r>
            <w:r>
              <w:rPr>
                <w:rFonts w:asciiTheme="minorHAnsi" w:hAnsiTheme="minorHAnsi" w:cstheme="minorHAnsi"/>
                <w:b/>
                <w:bCs/>
                <w:color w:val="00000A"/>
              </w:rPr>
              <w:t>50</w:t>
            </w:r>
            <w:r w:rsidRPr="00866D18">
              <w:rPr>
                <w:rFonts w:asciiTheme="minorHAnsi" w:hAnsiTheme="minorHAnsi" w:cstheme="minorHAnsi"/>
                <w:b/>
                <w:bCs/>
                <w:color w:val="00000A"/>
              </w:rPr>
              <w:t>% del tiempo total de la actividad)</w:t>
            </w:r>
          </w:p>
        </w:tc>
      </w:tr>
      <w:tr w:rsidR="00CA636F" w:rsidRPr="00866D18" w14:paraId="130E6CF2" w14:textId="77777777" w:rsidTr="00CA636F">
        <w:trPr>
          <w:trHeight w:val="397"/>
        </w:trPr>
        <w:tc>
          <w:tcPr>
            <w:tcW w:w="9886" w:type="dxa"/>
            <w:gridSpan w:val="2"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6082C00C" w14:textId="77777777" w:rsidR="00CA636F" w:rsidRPr="00866D18" w:rsidRDefault="00CA636F" w:rsidP="00F65906">
            <w:pPr>
              <w:ind w:firstLine="0"/>
              <w:jc w:val="center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164AC13" w14:textId="77777777" w:rsidTr="00CA636F">
        <w:trPr>
          <w:trHeight w:val="137"/>
        </w:trPr>
        <w:tc>
          <w:tcPr>
            <w:tcW w:w="98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93" w:type="dxa"/>
            </w:tcMar>
            <w:vAlign w:val="center"/>
          </w:tcPr>
          <w:p w14:paraId="2B763890" w14:textId="77777777" w:rsidR="00CA636F" w:rsidRPr="00866D18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color w:val="00000A"/>
              </w:rPr>
            </w:pPr>
          </w:p>
        </w:tc>
      </w:tr>
      <w:tr w:rsidR="00CA636F" w:rsidRPr="00866D18" w14:paraId="769FFAB1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E2A44D8" w14:textId="77777777" w:rsidR="00CA636F" w:rsidRPr="00866D18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1.- Objetivos.</w:t>
            </w:r>
          </w:p>
        </w:tc>
      </w:tr>
      <w:tr w:rsidR="00CA636F" w:rsidRPr="00866D18" w14:paraId="0F36F67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3F893EB2" w14:textId="77777777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0A9FF4E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4A9A688E" w14:textId="7BDE0FA4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2.- Desarrollo y contenidos:</w:t>
            </w:r>
          </w:p>
        </w:tc>
      </w:tr>
      <w:tr w:rsidR="00CA636F" w:rsidRPr="00866D18" w14:paraId="4BCF6BAC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38C636F" w14:textId="51780EE1" w:rsidR="00CA636F" w:rsidRDefault="00CA636F" w:rsidP="00F65906">
            <w:pPr>
              <w:spacing w:after="120"/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2E909DC9" w14:textId="77777777" w:rsidTr="00F65906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6F6270DC" w14:textId="2BA3A322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3.- Documentación utilizada:</w:t>
            </w:r>
          </w:p>
        </w:tc>
      </w:tr>
      <w:tr w:rsidR="00CA636F" w:rsidRPr="00866D18" w14:paraId="0869E0B5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9FFE110" w14:textId="77777777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58F03EE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1C24A9B3" w14:textId="48F1C9A5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4. Plataforma colaborativa utilizada (incluir datos de acceso de un usuario como invitado):</w:t>
            </w:r>
          </w:p>
        </w:tc>
      </w:tr>
      <w:tr w:rsidR="00CA636F" w:rsidRPr="00866D18" w14:paraId="3475BF39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1ED38A84" w14:textId="6D6C447E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40CAC978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22CD8096" w14:textId="048C50E3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>5. Criterios de entrada, participación y aportación a la Plataforma:</w:t>
            </w:r>
          </w:p>
        </w:tc>
      </w:tr>
      <w:tr w:rsidR="00CA636F" w:rsidRPr="00866D18" w14:paraId="0942CE8A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4382BABD" w14:textId="765C28C1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  <w:tr w:rsidR="00CA636F" w:rsidRPr="00866D18" w14:paraId="6E99FF7D" w14:textId="77777777" w:rsidTr="00CA636F">
        <w:trPr>
          <w:trHeight w:val="340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B6DDE8" w:themeFill="accent5" w:themeFillTint="66"/>
            <w:tcMar>
              <w:left w:w="93" w:type="dxa"/>
            </w:tcMar>
            <w:vAlign w:val="center"/>
          </w:tcPr>
          <w:p w14:paraId="323D23FA" w14:textId="0AFC1D56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  <w:r>
              <w:rPr>
                <w:rFonts w:asciiTheme="minorHAnsi" w:hAnsiTheme="minorHAnsi" w:cstheme="minorHAnsi"/>
                <w:b/>
                <w:bCs/>
                <w:color w:val="00000A"/>
              </w:rPr>
              <w:t xml:space="preserve">6. Observaciones, sugerencias,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00000A"/>
              </w:rPr>
              <w:t>indicencias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00000A"/>
              </w:rPr>
              <w:t>:</w:t>
            </w:r>
          </w:p>
        </w:tc>
      </w:tr>
      <w:tr w:rsidR="00CA636F" w:rsidRPr="00866D18" w14:paraId="6674D830" w14:textId="77777777" w:rsidTr="00CA636F">
        <w:trPr>
          <w:trHeight w:val="567"/>
        </w:trPr>
        <w:tc>
          <w:tcPr>
            <w:tcW w:w="9886" w:type="dxa"/>
            <w:gridSpan w:val="2"/>
            <w:tcBorders>
              <w:top w:val="single" w:sz="4" w:space="0" w:color="auto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left w:w="93" w:type="dxa"/>
            </w:tcMar>
            <w:vAlign w:val="center"/>
          </w:tcPr>
          <w:p w14:paraId="5BEE77C0" w14:textId="64EAD9DD" w:rsidR="00CA636F" w:rsidRDefault="00CA636F" w:rsidP="00F65906">
            <w:pPr>
              <w:ind w:firstLine="0"/>
              <w:jc w:val="left"/>
              <w:rPr>
                <w:rFonts w:asciiTheme="minorHAnsi" w:hAnsiTheme="minorHAnsi" w:cstheme="minorHAnsi"/>
                <w:b/>
                <w:bCs/>
                <w:color w:val="00000A"/>
              </w:rPr>
            </w:pPr>
          </w:p>
        </w:tc>
      </w:tr>
    </w:tbl>
    <w:p w14:paraId="1882D55B" w14:textId="77777777" w:rsidR="008114A1" w:rsidRDefault="008114A1" w:rsidP="007D290F">
      <w:pPr>
        <w:tabs>
          <w:tab w:val="left" w:pos="4303"/>
        </w:tabs>
        <w:ind w:firstLine="0"/>
        <w:rPr>
          <w:rFonts w:asciiTheme="minorHAnsi" w:hAnsiTheme="minorHAnsi" w:cstheme="minorHAnsi"/>
        </w:rPr>
        <w:sectPr w:rsidR="008114A1" w:rsidSect="00A6572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851" w:right="1134" w:bottom="851" w:left="1134" w:header="737" w:footer="709" w:gutter="0"/>
          <w:cols w:space="708"/>
          <w:docGrid w:linePitch="360"/>
        </w:sectPr>
      </w:pPr>
    </w:p>
    <w:p w14:paraId="5930472F" w14:textId="77777777" w:rsidR="00B07549" w:rsidRPr="00B07549" w:rsidRDefault="00B07549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p w14:paraId="01CD2DEC" w14:textId="2C27BE14" w:rsidR="008E7401" w:rsidRDefault="008E7401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  <w:r w:rsidRPr="005C208B">
        <w:rPr>
          <w:rFonts w:asciiTheme="minorHAnsi" w:hAnsiTheme="minorHAnsi" w:cstheme="minorHAnsi"/>
          <w:b/>
          <w:bCs/>
        </w:rPr>
        <w:t xml:space="preserve">ANEXO </w:t>
      </w:r>
      <w:r>
        <w:rPr>
          <w:rFonts w:asciiTheme="minorHAnsi" w:hAnsiTheme="minorHAnsi" w:cstheme="minorHAnsi"/>
          <w:b/>
          <w:bCs/>
        </w:rPr>
        <w:t>VI. HOJA DE SEGUIMIENTO DE LA ACTIVIDAD</w:t>
      </w:r>
    </w:p>
    <w:p w14:paraId="0BB3BD3E" w14:textId="77777777" w:rsidR="00B07549" w:rsidRPr="00B07549" w:rsidRDefault="00B07549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p w14:paraId="0CC8CAFB" w14:textId="77777777" w:rsidR="008E7401" w:rsidRPr="008E7401" w:rsidRDefault="008E7401" w:rsidP="008E7401">
      <w:pPr>
        <w:tabs>
          <w:tab w:val="left" w:pos="828"/>
        </w:tabs>
        <w:jc w:val="center"/>
        <w:rPr>
          <w:rFonts w:asciiTheme="minorHAnsi" w:hAnsiTheme="minorHAnsi" w:cstheme="minorHAnsi"/>
          <w:b/>
          <w:bCs/>
          <w:sz w:val="4"/>
          <w:szCs w:val="4"/>
        </w:rPr>
      </w:pPr>
    </w:p>
    <w:p w14:paraId="0D24CC93" w14:textId="47B1BBFB" w:rsidR="00B07549" w:rsidRDefault="007637AF" w:rsidP="008E7401">
      <w:pPr>
        <w:tabs>
          <w:tab w:val="left" w:pos="4303"/>
        </w:tabs>
        <w:ind w:firstLine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- A completar por el/la coordinador/a en coordinación con el/la asesor/a CFIE </w:t>
      </w:r>
      <w:r w:rsidR="003B71F3">
        <w:rPr>
          <w:rFonts w:asciiTheme="minorHAnsi" w:hAnsiTheme="minorHAnsi" w:cstheme="minorHAnsi"/>
        </w:rPr>
        <w:t>–</w:t>
      </w:r>
    </w:p>
    <w:tbl>
      <w:tblPr>
        <w:tblW w:w="15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72"/>
        <w:gridCol w:w="671"/>
        <w:gridCol w:w="3184"/>
        <w:gridCol w:w="1193"/>
        <w:gridCol w:w="1320"/>
        <w:gridCol w:w="6849"/>
      </w:tblGrid>
      <w:tr w:rsidR="003B71F3" w:rsidRPr="00274561" w14:paraId="58667804" w14:textId="77777777" w:rsidTr="00896E13">
        <w:trPr>
          <w:trHeight w:val="444"/>
        </w:trPr>
        <w:tc>
          <w:tcPr>
            <w:tcW w:w="1972" w:type="dxa"/>
            <w:shd w:val="clear" w:color="auto" w:fill="FDE9D9"/>
            <w:vAlign w:val="center"/>
          </w:tcPr>
          <w:p w14:paraId="4491E8D5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bookmarkStart w:id="1" w:name="_Hlk113540768"/>
            <w:r>
              <w:rPr>
                <w:rFonts w:cs="Arial"/>
              </w:rPr>
              <w:t>Fecha:</w:t>
            </w:r>
          </w:p>
        </w:tc>
        <w:tc>
          <w:tcPr>
            <w:tcW w:w="3855" w:type="dxa"/>
            <w:gridSpan w:val="2"/>
            <w:vAlign w:val="center"/>
          </w:tcPr>
          <w:p w14:paraId="2C9E0B1F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  <w:tc>
          <w:tcPr>
            <w:tcW w:w="2513" w:type="dxa"/>
            <w:gridSpan w:val="2"/>
            <w:shd w:val="clear" w:color="auto" w:fill="FDE9D9"/>
            <w:vAlign w:val="center"/>
          </w:tcPr>
          <w:p w14:paraId="461D72A3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  <w:r>
              <w:rPr>
                <w:rFonts w:cs="Arial"/>
              </w:rPr>
              <w:t>Asesoría:</w:t>
            </w:r>
          </w:p>
        </w:tc>
        <w:tc>
          <w:tcPr>
            <w:tcW w:w="6847" w:type="dxa"/>
            <w:vAlign w:val="center"/>
          </w:tcPr>
          <w:p w14:paraId="72C3B0E7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</w:tr>
      <w:tr w:rsidR="003B71F3" w:rsidRPr="00274561" w14:paraId="6B74063C" w14:textId="77777777" w:rsidTr="00896E13">
        <w:trPr>
          <w:trHeight w:val="444"/>
        </w:trPr>
        <w:tc>
          <w:tcPr>
            <w:tcW w:w="1972" w:type="dxa"/>
            <w:vMerge w:val="restart"/>
            <w:shd w:val="clear" w:color="auto" w:fill="FDE9D9"/>
            <w:vAlign w:val="center"/>
          </w:tcPr>
          <w:p w14:paraId="6E171315" w14:textId="77777777" w:rsidR="003B71F3" w:rsidRDefault="003B71F3" w:rsidP="00A74FD6">
            <w:pPr>
              <w:ind w:firstLine="0"/>
              <w:jc w:val="left"/>
              <w:rPr>
                <w:rFonts w:cs="Arial"/>
              </w:rPr>
            </w:pPr>
            <w:r w:rsidRPr="00DD36A5">
              <w:rPr>
                <w:rFonts w:cs="Arial"/>
              </w:rPr>
              <w:t xml:space="preserve">Datos </w:t>
            </w:r>
          </w:p>
          <w:p w14:paraId="06440079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r w:rsidRPr="00DD36A5">
              <w:rPr>
                <w:rFonts w:cs="Arial"/>
              </w:rPr>
              <w:t>identificativos:</w:t>
            </w:r>
          </w:p>
        </w:tc>
        <w:tc>
          <w:tcPr>
            <w:tcW w:w="3855" w:type="dxa"/>
            <w:gridSpan w:val="2"/>
            <w:shd w:val="clear" w:color="auto" w:fill="FDE9D9"/>
            <w:vAlign w:val="center"/>
          </w:tcPr>
          <w:p w14:paraId="79D2CE89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r>
              <w:rPr>
                <w:rFonts w:cs="Arial"/>
              </w:rPr>
              <w:t>Actividad (modalidad, título):</w:t>
            </w:r>
          </w:p>
        </w:tc>
        <w:tc>
          <w:tcPr>
            <w:tcW w:w="9361" w:type="dxa"/>
            <w:gridSpan w:val="3"/>
            <w:vAlign w:val="center"/>
          </w:tcPr>
          <w:p w14:paraId="274A60E5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</w:tr>
      <w:tr w:rsidR="003B71F3" w:rsidRPr="00274561" w14:paraId="63D88465" w14:textId="77777777" w:rsidTr="00896E13">
        <w:trPr>
          <w:trHeight w:val="444"/>
        </w:trPr>
        <w:tc>
          <w:tcPr>
            <w:tcW w:w="1972" w:type="dxa"/>
            <w:vMerge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5D200BDA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  <w:tc>
          <w:tcPr>
            <w:tcW w:w="3855" w:type="dxa"/>
            <w:gridSpan w:val="2"/>
            <w:tcBorders>
              <w:bottom w:val="single" w:sz="4" w:space="0" w:color="000000"/>
            </w:tcBorders>
            <w:shd w:val="clear" w:color="auto" w:fill="FDE9D9"/>
            <w:vAlign w:val="center"/>
          </w:tcPr>
          <w:p w14:paraId="3173A54E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  <w:r>
              <w:rPr>
                <w:rFonts w:cs="Arial"/>
              </w:rPr>
              <w:t>Centro:</w:t>
            </w:r>
          </w:p>
        </w:tc>
        <w:tc>
          <w:tcPr>
            <w:tcW w:w="9361" w:type="dxa"/>
            <w:gridSpan w:val="3"/>
            <w:tcBorders>
              <w:bottom w:val="single" w:sz="4" w:space="0" w:color="000000"/>
            </w:tcBorders>
            <w:vAlign w:val="center"/>
          </w:tcPr>
          <w:p w14:paraId="3C996585" w14:textId="77777777" w:rsidR="003B71F3" w:rsidRPr="00DD36A5" w:rsidRDefault="003B71F3" w:rsidP="00A74FD6">
            <w:pPr>
              <w:ind w:firstLine="0"/>
              <w:jc w:val="left"/>
              <w:rPr>
                <w:rFonts w:cs="Arial"/>
              </w:rPr>
            </w:pPr>
          </w:p>
        </w:tc>
      </w:tr>
      <w:tr w:rsidR="003B71F3" w:rsidRPr="00376913" w14:paraId="565840E1" w14:textId="77777777" w:rsidTr="00896E13">
        <w:trPr>
          <w:trHeight w:val="140"/>
        </w:trPr>
        <w:tc>
          <w:tcPr>
            <w:tcW w:w="15189" w:type="dxa"/>
            <w:gridSpan w:val="6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45BF1CF" w14:textId="77777777" w:rsidR="003B71F3" w:rsidRPr="00376913" w:rsidRDefault="003B71F3" w:rsidP="00A74FD6">
            <w:pPr>
              <w:ind w:firstLine="0"/>
              <w:jc w:val="left"/>
              <w:rPr>
                <w:rFonts w:cs="Arial"/>
                <w:sz w:val="4"/>
                <w:szCs w:val="4"/>
              </w:rPr>
            </w:pPr>
          </w:p>
        </w:tc>
      </w:tr>
      <w:tr w:rsidR="003B71F3" w:rsidRPr="00274561" w14:paraId="3E57F452" w14:textId="77777777" w:rsidTr="00896E13">
        <w:trPr>
          <w:trHeight w:val="386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12BDD7CD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 w:rsidRPr="00DD36A5">
              <w:rPr>
                <w:rFonts w:cs="Arial"/>
              </w:rPr>
              <w:t>ASPECTOS</w:t>
            </w:r>
          </w:p>
        </w:tc>
        <w:tc>
          <w:tcPr>
            <w:tcW w:w="4377" w:type="dxa"/>
            <w:gridSpan w:val="2"/>
            <w:shd w:val="clear" w:color="auto" w:fill="FDE9D9"/>
            <w:vAlign w:val="center"/>
          </w:tcPr>
          <w:p w14:paraId="180C81B5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 w:rsidRPr="00DD36A5">
              <w:rPr>
                <w:rFonts w:cs="Arial"/>
              </w:rPr>
              <w:t>SITUACIÓN DE DESARROLLO</w:t>
            </w:r>
          </w:p>
        </w:tc>
        <w:tc>
          <w:tcPr>
            <w:tcW w:w="8168" w:type="dxa"/>
            <w:gridSpan w:val="2"/>
            <w:shd w:val="clear" w:color="auto" w:fill="FDE9D9"/>
            <w:vAlign w:val="center"/>
          </w:tcPr>
          <w:p w14:paraId="32D8B30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 w:rsidRPr="00DD36A5">
              <w:rPr>
                <w:rFonts w:cs="Arial"/>
              </w:rPr>
              <w:t>DIFICULTADES ENCONTRADAS/OBSERVACIONES</w:t>
            </w:r>
          </w:p>
        </w:tc>
      </w:tr>
      <w:tr w:rsidR="003B71F3" w:rsidRPr="00274561" w14:paraId="4B441B2A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4F44C82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Objetivos:</w:t>
            </w:r>
          </w:p>
        </w:tc>
        <w:tc>
          <w:tcPr>
            <w:tcW w:w="4377" w:type="dxa"/>
            <w:gridSpan w:val="2"/>
            <w:vAlign w:val="center"/>
          </w:tcPr>
          <w:p w14:paraId="1CBF5C42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74430C84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3E694747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0ED2F3CD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Contenidos y productos:</w:t>
            </w:r>
          </w:p>
        </w:tc>
        <w:tc>
          <w:tcPr>
            <w:tcW w:w="4377" w:type="dxa"/>
            <w:gridSpan w:val="2"/>
            <w:vAlign w:val="center"/>
          </w:tcPr>
          <w:p w14:paraId="4DDFB545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1A3A01F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0BD336C5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67E048A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Metodología:</w:t>
            </w:r>
          </w:p>
        </w:tc>
        <w:tc>
          <w:tcPr>
            <w:tcW w:w="4377" w:type="dxa"/>
            <w:gridSpan w:val="2"/>
            <w:vAlign w:val="center"/>
          </w:tcPr>
          <w:p w14:paraId="224F408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556B2E11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58C020B2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40E8C8F5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Temporalización</w:t>
            </w:r>
          </w:p>
        </w:tc>
        <w:tc>
          <w:tcPr>
            <w:tcW w:w="4377" w:type="dxa"/>
            <w:gridSpan w:val="2"/>
            <w:vAlign w:val="center"/>
          </w:tcPr>
          <w:p w14:paraId="3D722AFB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5FE7C010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306338C4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5DB3224E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Recursos:</w:t>
            </w:r>
          </w:p>
        </w:tc>
        <w:tc>
          <w:tcPr>
            <w:tcW w:w="4377" w:type="dxa"/>
            <w:gridSpan w:val="2"/>
            <w:vAlign w:val="center"/>
          </w:tcPr>
          <w:p w14:paraId="3C37FBC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4AC2DB48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5096514B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69858859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Participantes:</w:t>
            </w:r>
          </w:p>
        </w:tc>
        <w:tc>
          <w:tcPr>
            <w:tcW w:w="4377" w:type="dxa"/>
            <w:gridSpan w:val="2"/>
            <w:vAlign w:val="center"/>
          </w:tcPr>
          <w:p w14:paraId="42CCB3AB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42159232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tr w:rsidR="003B71F3" w:rsidRPr="00274561" w14:paraId="7F0D1D3A" w14:textId="77777777" w:rsidTr="00896E13">
        <w:trPr>
          <w:trHeight w:val="444"/>
        </w:trPr>
        <w:tc>
          <w:tcPr>
            <w:tcW w:w="2643" w:type="dxa"/>
            <w:gridSpan w:val="2"/>
            <w:shd w:val="clear" w:color="auto" w:fill="FDE9D9"/>
            <w:vAlign w:val="center"/>
          </w:tcPr>
          <w:p w14:paraId="31B98EE0" w14:textId="77777777" w:rsidR="003B71F3" w:rsidRDefault="003B71F3" w:rsidP="00A74FD6">
            <w:pPr>
              <w:ind w:firstLine="0"/>
              <w:jc w:val="center"/>
              <w:rPr>
                <w:rFonts w:cs="Arial"/>
              </w:rPr>
            </w:pPr>
            <w:r>
              <w:rPr>
                <w:rFonts w:cs="Arial"/>
              </w:rPr>
              <w:t>Módulo colaborativo (si lo hubiese):</w:t>
            </w:r>
          </w:p>
        </w:tc>
        <w:tc>
          <w:tcPr>
            <w:tcW w:w="4377" w:type="dxa"/>
            <w:gridSpan w:val="2"/>
            <w:vAlign w:val="center"/>
          </w:tcPr>
          <w:p w14:paraId="36AAFF0B" w14:textId="77777777" w:rsidR="003B71F3" w:rsidRPr="00DD36A5" w:rsidRDefault="003B71F3" w:rsidP="00A74FD6">
            <w:pPr>
              <w:ind w:firstLine="0"/>
              <w:rPr>
                <w:rFonts w:cs="Arial"/>
              </w:rPr>
            </w:pPr>
          </w:p>
        </w:tc>
        <w:tc>
          <w:tcPr>
            <w:tcW w:w="8168" w:type="dxa"/>
            <w:gridSpan w:val="2"/>
            <w:vAlign w:val="center"/>
          </w:tcPr>
          <w:p w14:paraId="59071067" w14:textId="77777777" w:rsidR="003B71F3" w:rsidRPr="00DD36A5" w:rsidRDefault="003B71F3" w:rsidP="00A74FD6">
            <w:pPr>
              <w:ind w:firstLine="0"/>
              <w:jc w:val="center"/>
              <w:rPr>
                <w:rFonts w:cs="Arial"/>
              </w:rPr>
            </w:pPr>
          </w:p>
        </w:tc>
      </w:tr>
      <w:bookmarkEnd w:id="1"/>
    </w:tbl>
    <w:p w14:paraId="5B7B607D" w14:textId="77777777" w:rsidR="003B71F3" w:rsidRPr="007637AF" w:rsidRDefault="003B71F3" w:rsidP="008E7401">
      <w:pPr>
        <w:tabs>
          <w:tab w:val="left" w:pos="4303"/>
        </w:tabs>
        <w:ind w:firstLine="0"/>
        <w:jc w:val="center"/>
        <w:rPr>
          <w:rFonts w:asciiTheme="minorHAnsi" w:hAnsiTheme="minorHAnsi" w:cstheme="minorHAnsi"/>
        </w:rPr>
      </w:pPr>
    </w:p>
    <w:sectPr w:rsidR="003B71F3" w:rsidRPr="007637AF" w:rsidSect="00A6572F">
      <w:headerReference w:type="default" r:id="rId16"/>
      <w:footerReference w:type="default" r:id="rId17"/>
      <w:pgSz w:w="16838" w:h="11906" w:orient="landscape"/>
      <w:pgMar w:top="1134" w:right="851" w:bottom="1134" w:left="85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64AD25" w14:textId="77777777" w:rsidR="0011144A" w:rsidRDefault="0011144A" w:rsidP="00952A28">
      <w:r>
        <w:separator/>
      </w:r>
    </w:p>
  </w:endnote>
  <w:endnote w:type="continuationSeparator" w:id="0">
    <w:p w14:paraId="69ACA555" w14:textId="77777777" w:rsidR="0011144A" w:rsidRDefault="0011144A" w:rsidP="0095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49AA9" w14:textId="77777777" w:rsidR="00A2091D" w:rsidRDefault="00A2091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4EEFD0" w14:textId="24082118" w:rsidR="00EE6C4F" w:rsidRDefault="00EE6C4F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EE6C4F" w14:paraId="05470784" w14:textId="77777777" w:rsidTr="00880730">
      <w:trPr>
        <w:trHeight w:val="1525"/>
      </w:trPr>
      <w:tc>
        <w:tcPr>
          <w:tcW w:w="9936" w:type="dxa"/>
        </w:tcPr>
        <w:p w14:paraId="5EDC93D3" w14:textId="7C7A4D1E" w:rsidR="00EE6C4F" w:rsidRPr="00880730" w:rsidRDefault="000D0CB3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58240" behindDoc="1" locked="0" layoutInCell="1" allowOverlap="1" wp14:anchorId="560AEF37" wp14:editId="73C244AA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E6C4F"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 w:rsid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="00EE6C4F"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4F1FFD3D" w14:textId="587D99EE" w:rsidR="00EE6C4F" w:rsidRPr="00880730" w:rsidRDefault="00EE6C4F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 w:rsidR="00404E5F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1942E31B" w14:textId="0BCB50A8" w:rsidR="00EE6C4F" w:rsidRPr="00880730" w:rsidRDefault="00EE6C4F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 w:rsidR="00404E5F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360F4366" w14:textId="441C9B36" w:rsidR="00EE6C4F" w:rsidRPr="00880730" w:rsidRDefault="00EE6C4F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III. Acta del módulo de aplicación</w:t>
          </w:r>
          <w:r w:rsidR="00B71FE4" w:rsidRPr="00880730">
            <w:rPr>
              <w:rFonts w:asciiTheme="minorHAnsi" w:hAnsiTheme="minorHAnsi" w:cstheme="minorHAnsi"/>
              <w:sz w:val="16"/>
              <w:szCs w:val="16"/>
            </w:rPr>
            <w:t xml:space="preserve"> 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>(D</w:t>
          </w:r>
          <w:r w:rsidR="00880730"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 w:rsidR="00165E50">
            <w:rPr>
              <w:rFonts w:asciiTheme="minorHAnsi" w:hAnsiTheme="minorHAnsi" w:cstheme="minorHAnsi"/>
              <w:sz w:val="16"/>
              <w:szCs w:val="16"/>
            </w:rPr>
            <w:t>el/la coordinador/a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20CFDFAB" w14:textId="65C78506" w:rsidR="00B71FE4" w:rsidRPr="00880730" w:rsidRDefault="00B71FE4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 w:rsidR="00B2576A">
            <w:rPr>
              <w:rFonts w:asciiTheme="minorHAnsi" w:hAnsiTheme="minorHAnsi" w:cstheme="minorHAnsi"/>
              <w:sz w:val="16"/>
              <w:szCs w:val="16"/>
            </w:rPr>
            <w:t>Hoja-Resumen del módulo de aplicación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 xml:space="preserve"> (D</w:t>
          </w:r>
          <w:r w:rsidR="00880730"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asistentes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59BAA3B4" w14:textId="3C4D5047" w:rsidR="005E39BE" w:rsidRPr="00880730" w:rsidRDefault="00B71FE4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1ADB3284" w14:textId="4439139E" w:rsidR="00EE6C4F" w:rsidRPr="00880730" w:rsidRDefault="00B71FE4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</w:t>
          </w:r>
          <w:r w:rsidR="00880730" w:rsidRPr="00880730">
            <w:rPr>
              <w:rFonts w:asciiTheme="minorHAnsi" w:hAnsiTheme="minorHAnsi" w:cstheme="minorHAnsi"/>
              <w:sz w:val="16"/>
              <w:szCs w:val="16"/>
            </w:rPr>
            <w:t>. Hoja de seguimiento de la actividad</w:t>
          </w:r>
          <w:r w:rsidR="005E39BE"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F2A4FE0" w14:textId="2051D71C" w:rsidR="00880730" w:rsidRPr="00880730" w:rsidRDefault="00880730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64BDC287" w14:textId="19F8E51D" w:rsidR="00EE6C4F" w:rsidRDefault="00EE6C4F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4BFC53DF" w14:textId="57EA7D3E" w:rsidR="00E52216" w:rsidRPr="00880730" w:rsidRDefault="00B0209C" w:rsidP="000D0CB3">
    <w:pPr>
      <w:pStyle w:val="Piedepgina"/>
      <w:tabs>
        <w:tab w:val="clear" w:pos="8504"/>
        <w:tab w:val="left" w:pos="4956"/>
      </w:tabs>
      <w:ind w:firstLine="0"/>
      <w:jc w:val="left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</w:t>
    </w:r>
    <w:r w:rsidR="0072681D" w:rsidRPr="00880730">
      <w:rPr>
        <w:rFonts w:asciiTheme="minorHAnsi" w:hAnsiTheme="minorHAnsi" w:cstheme="minorHAnsi"/>
        <w:sz w:val="16"/>
        <w:szCs w:val="16"/>
      </w:rPr>
      <w:t>–</w:t>
    </w:r>
    <w:r w:rsidRPr="00880730">
      <w:rPr>
        <w:rFonts w:asciiTheme="minorHAnsi" w:hAnsiTheme="minorHAnsi" w:cstheme="minorHAnsi"/>
        <w:sz w:val="16"/>
        <w:szCs w:val="16"/>
      </w:rPr>
      <w:t xml:space="preserve"> Te</w:t>
    </w:r>
    <w:r w:rsidR="0072681D" w:rsidRPr="00880730">
      <w:rPr>
        <w:rFonts w:asciiTheme="minorHAnsi" w:hAnsiTheme="minorHAnsi" w:cstheme="minorHAnsi"/>
        <w:sz w:val="16"/>
        <w:szCs w:val="16"/>
      </w:rPr>
      <w:t xml:space="preserve">l </w:t>
    </w:r>
    <w:r w:rsidRPr="00880730">
      <w:rPr>
        <w:rFonts w:asciiTheme="minorHAnsi" w:hAnsiTheme="minorHAnsi" w:cstheme="minorHAnsi"/>
        <w:sz w:val="16"/>
        <w:szCs w:val="16"/>
      </w:rPr>
      <w:t>980637749</w:t>
    </w:r>
    <w:r w:rsidR="000D0CB3"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04940" w14:textId="77777777" w:rsidR="00A2091D" w:rsidRDefault="00A2091D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55CD3" w14:textId="77777777" w:rsidR="008E7401" w:rsidRDefault="008E7401" w:rsidP="00880730">
    <w:pPr>
      <w:pStyle w:val="Piedepgina"/>
      <w:tabs>
        <w:tab w:val="clear" w:pos="8504"/>
        <w:tab w:val="left" w:pos="4956"/>
      </w:tabs>
      <w:ind w:firstLine="0"/>
      <w:rPr>
        <w:rFonts w:asciiTheme="minorHAnsi" w:hAnsiTheme="minorHAnsi" w:cstheme="minorHAnsi"/>
        <w:noProof/>
        <w:sz w:val="20"/>
        <w:szCs w:val="20"/>
      </w:rPr>
    </w:pPr>
  </w:p>
  <w:tbl>
    <w:tblPr>
      <w:tblStyle w:val="Tablaconcuadrcula"/>
      <w:tblW w:w="9936" w:type="dxa"/>
      <w:tblInd w:w="2603" w:type="dxa"/>
      <w:tblBorders>
        <w:top w:val="single" w:sz="2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36"/>
    </w:tblGrid>
    <w:tr w:rsidR="008E7401" w14:paraId="4068CBEF" w14:textId="77777777" w:rsidTr="008E7401">
      <w:trPr>
        <w:trHeight w:val="1525"/>
      </w:trPr>
      <w:tc>
        <w:tcPr>
          <w:tcW w:w="9936" w:type="dxa"/>
        </w:tcPr>
        <w:p w14:paraId="4986E8E9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iCs/>
              <w:noProof/>
              <w:sz w:val="16"/>
              <w:szCs w:val="16"/>
            </w:rPr>
            <w:drawing>
              <wp:anchor distT="0" distB="0" distL="114300" distR="114300" simplePos="0" relativeHeight="251660288" behindDoc="1" locked="0" layoutInCell="1" allowOverlap="1" wp14:anchorId="4169D229" wp14:editId="13B05300">
                <wp:simplePos x="0" y="0"/>
                <wp:positionH relativeFrom="margin">
                  <wp:posOffset>5123815</wp:posOffset>
                </wp:positionH>
                <wp:positionV relativeFrom="paragraph">
                  <wp:posOffset>118745</wp:posOffset>
                </wp:positionV>
                <wp:extent cx="1079500" cy="495300"/>
                <wp:effectExtent l="0" t="0" r="6350" b="0"/>
                <wp:wrapNone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/>
                        <pic:cNvPicPr/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500" cy="495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El presente Libro de Actas co</w:t>
          </w:r>
          <w:r>
            <w:rPr>
              <w:rFonts w:asciiTheme="minorHAnsi" w:hAnsiTheme="minorHAnsi" w:cstheme="minorHAnsi"/>
              <w:b/>
              <w:bCs/>
              <w:sz w:val="16"/>
              <w:szCs w:val="16"/>
            </w:rPr>
            <w:t>n</w:t>
          </w:r>
          <w:r w:rsidRPr="00880730">
            <w:rPr>
              <w:rFonts w:asciiTheme="minorHAnsi" w:hAnsiTheme="minorHAnsi" w:cstheme="minorHAnsi"/>
              <w:b/>
              <w:bCs/>
              <w:sz w:val="16"/>
              <w:szCs w:val="16"/>
            </w:rPr>
            <w:t>sta de 6 Anexos:</w:t>
          </w:r>
        </w:p>
        <w:p w14:paraId="57A21FD0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I. Identificación y resumen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01AB615B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II. Actas del módulo presencial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26C29E0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III. Acta del módulo de aplicación </w:t>
          </w:r>
          <w:r>
            <w:rPr>
              <w:rFonts w:asciiTheme="minorHAnsi" w:hAnsiTheme="minorHAnsi" w:cstheme="minorHAnsi"/>
              <w:sz w:val="16"/>
              <w:szCs w:val="16"/>
            </w:rPr>
            <w:t>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ocumento para </w:t>
          </w:r>
          <w:r>
            <w:rPr>
              <w:rFonts w:asciiTheme="minorHAnsi" w:hAnsiTheme="minorHAnsi" w:cstheme="minorHAnsi"/>
              <w:sz w:val="16"/>
              <w:szCs w:val="16"/>
            </w:rPr>
            <w:t>el/la coordinador/a).</w:t>
          </w:r>
        </w:p>
        <w:p w14:paraId="13352E57" w14:textId="77777777" w:rsidR="008E7401" w:rsidRPr="00880730" w:rsidRDefault="008E7401" w:rsidP="00EE6C4F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 xml:space="preserve">Anexo IV. </w:t>
          </w:r>
          <w:r>
            <w:rPr>
              <w:rFonts w:asciiTheme="minorHAnsi" w:hAnsiTheme="minorHAnsi" w:cstheme="minorHAnsi"/>
              <w:sz w:val="16"/>
              <w:szCs w:val="16"/>
            </w:rPr>
            <w:t>Hoja-Resumen del módulo de aplicación (D</w:t>
          </w:r>
          <w:r w:rsidRPr="00880730">
            <w:rPr>
              <w:rFonts w:asciiTheme="minorHAnsi" w:hAnsiTheme="minorHAnsi" w:cstheme="minorHAnsi"/>
              <w:sz w:val="16"/>
              <w:szCs w:val="16"/>
            </w:rPr>
            <w:t>ocumento para asistentes</w:t>
          </w:r>
          <w:r>
            <w:rPr>
              <w:rFonts w:asciiTheme="minorHAnsi" w:hAnsiTheme="minorHAnsi" w:cstheme="minorHAnsi"/>
              <w:sz w:val="16"/>
              <w:szCs w:val="16"/>
            </w:rPr>
            <w:t>).</w:t>
          </w:r>
        </w:p>
        <w:p w14:paraId="7A3F8822" w14:textId="77777777" w:rsidR="008E7401" w:rsidRPr="00880730" w:rsidRDefault="008E7401" w:rsidP="005E39BE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V. Acta del módulo colaborativo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25679F5" w14:textId="77777777" w:rsidR="008E7401" w:rsidRPr="00880730" w:rsidRDefault="008E7401" w:rsidP="00880730">
          <w:pPr>
            <w:ind w:firstLine="0"/>
            <w:jc w:val="left"/>
            <w:rPr>
              <w:rFonts w:asciiTheme="minorHAnsi" w:hAnsiTheme="minorHAnsi" w:cstheme="minorHAnsi"/>
              <w:sz w:val="16"/>
              <w:szCs w:val="16"/>
            </w:rPr>
          </w:pPr>
          <w:r w:rsidRPr="00880730">
            <w:rPr>
              <w:rFonts w:asciiTheme="minorHAnsi" w:hAnsiTheme="minorHAnsi" w:cstheme="minorHAnsi"/>
              <w:sz w:val="16"/>
              <w:szCs w:val="16"/>
            </w:rPr>
            <w:t>Anexo VI. Hoja de seguimiento de la actividad</w:t>
          </w:r>
          <w:r>
            <w:rPr>
              <w:rFonts w:asciiTheme="minorHAnsi" w:hAnsiTheme="minorHAnsi" w:cstheme="minorHAnsi"/>
              <w:sz w:val="16"/>
              <w:szCs w:val="16"/>
            </w:rPr>
            <w:t xml:space="preserve"> (Documento para el/la coordinador/a).</w:t>
          </w:r>
        </w:p>
        <w:p w14:paraId="7A91A4B6" w14:textId="77777777" w:rsidR="008E7401" w:rsidRPr="00880730" w:rsidRDefault="008E7401" w:rsidP="00880730">
          <w:pPr>
            <w:ind w:firstLine="0"/>
            <w:jc w:val="left"/>
            <w:rPr>
              <w:rFonts w:ascii="Arial Narrow" w:hAnsi="Arial Narrow" w:cs="Arial"/>
              <w:sz w:val="15"/>
              <w:szCs w:val="15"/>
            </w:rPr>
          </w:pPr>
        </w:p>
      </w:tc>
    </w:tr>
  </w:tbl>
  <w:p w14:paraId="0F64665F" w14:textId="77777777" w:rsidR="008E7401" w:rsidRDefault="008E7401" w:rsidP="0072681D">
    <w:pPr>
      <w:pStyle w:val="Piedepgina"/>
      <w:tabs>
        <w:tab w:val="clear" w:pos="8504"/>
        <w:tab w:val="left" w:pos="4956"/>
      </w:tabs>
      <w:ind w:firstLine="0"/>
      <w:jc w:val="center"/>
      <w:rPr>
        <w:rFonts w:asciiTheme="minorHAnsi" w:hAnsiTheme="minorHAnsi" w:cstheme="minorHAnsi"/>
        <w:noProof/>
        <w:sz w:val="20"/>
        <w:szCs w:val="20"/>
      </w:rPr>
    </w:pPr>
  </w:p>
  <w:p w14:paraId="19B7F61F" w14:textId="77777777" w:rsidR="008E7401" w:rsidRPr="00880730" w:rsidRDefault="008E7401" w:rsidP="008E7401">
    <w:pPr>
      <w:pStyle w:val="Piedepgina"/>
      <w:tabs>
        <w:tab w:val="clear" w:pos="8504"/>
        <w:tab w:val="left" w:pos="4956"/>
      </w:tabs>
      <w:ind w:firstLine="0"/>
      <w:jc w:val="center"/>
      <w:rPr>
        <w:noProof/>
        <w:sz w:val="16"/>
        <w:szCs w:val="16"/>
      </w:rPr>
    </w:pPr>
    <w:r w:rsidRPr="00880730">
      <w:rPr>
        <w:rFonts w:asciiTheme="minorHAnsi" w:hAnsiTheme="minorHAnsi" w:cstheme="minorHAnsi"/>
        <w:noProof/>
        <w:sz w:val="16"/>
        <w:szCs w:val="16"/>
      </w:rPr>
      <w:t xml:space="preserve">Campo de Los Salados s/n 49600 Benavente (Zamora). </w:t>
    </w:r>
    <w:r w:rsidRPr="00880730">
      <w:rPr>
        <w:rFonts w:asciiTheme="minorHAnsi" w:hAnsiTheme="minorHAnsi" w:cstheme="minorHAnsi"/>
        <w:sz w:val="16"/>
        <w:szCs w:val="16"/>
      </w:rPr>
      <w:t xml:space="preserve">  Apartado de correos 119 – Tel 980637749</w:t>
    </w:r>
    <w:r>
      <w:rPr>
        <w:rFonts w:asciiTheme="minorHAnsi" w:hAnsiTheme="minorHAnsi" w:cstheme="minorHAnsi"/>
        <w:sz w:val="16"/>
        <w:szCs w:val="16"/>
      </w:rPr>
      <w:t xml:space="preserve"> - </w:t>
    </w:r>
    <w:proofErr w:type="gramStart"/>
    <w:r w:rsidRPr="00880730">
      <w:rPr>
        <w:rFonts w:asciiTheme="minorHAnsi" w:hAnsiTheme="minorHAnsi" w:cstheme="minorHAnsi"/>
        <w:sz w:val="16"/>
        <w:szCs w:val="16"/>
      </w:rPr>
      <w:t>49700015@educa.jcyl.es  -</w:t>
    </w:r>
    <w:proofErr w:type="gramEnd"/>
    <w:r w:rsidRPr="00880730">
      <w:rPr>
        <w:rFonts w:asciiTheme="minorHAnsi" w:hAnsiTheme="minorHAnsi" w:cstheme="minorHAnsi"/>
        <w:sz w:val="16"/>
        <w:szCs w:val="16"/>
      </w:rPr>
      <w:t xml:space="preserve">  @cfiebenavente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F76E2" w14:textId="77777777" w:rsidR="0011144A" w:rsidRDefault="0011144A" w:rsidP="00952A28">
      <w:r>
        <w:separator/>
      </w:r>
    </w:p>
  </w:footnote>
  <w:footnote w:type="continuationSeparator" w:id="0">
    <w:p w14:paraId="1D29101D" w14:textId="77777777" w:rsidR="0011144A" w:rsidRDefault="0011144A" w:rsidP="00952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25D67F" w14:textId="77777777" w:rsidR="00A2091D" w:rsidRDefault="00A2091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Ind w:w="-142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252445" w14:paraId="031DD5C8" w14:textId="77777777" w:rsidTr="00A05E6B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C531A71" w14:textId="6F1034BC" w:rsidR="00252445" w:rsidRPr="002B7391" w:rsidRDefault="00252445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0871AF07" wp14:editId="6982237B">
                <wp:extent cx="807720" cy="511866"/>
                <wp:effectExtent l="0" t="0" r="0" b="2540"/>
                <wp:docPr id="5" name="Imagen 5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16F7FEDC" w14:textId="7190C204" w:rsidR="00252445" w:rsidRDefault="0014543D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350A62BE" wp14:editId="2D028D3C">
                    <wp:simplePos x="0" y="0"/>
                    <wp:positionH relativeFrom="margin">
                      <wp:posOffset>158750</wp:posOffset>
                    </wp:positionH>
                    <wp:positionV relativeFrom="paragraph">
                      <wp:posOffset>41910</wp:posOffset>
                    </wp:positionV>
                    <wp:extent cx="1306195" cy="426720"/>
                    <wp:effectExtent l="38100" t="95250" r="27305" b="106680"/>
                    <wp:wrapNone/>
                    <wp:docPr id="859278850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 rot="21096791">
                              <a:off x="0" y="0"/>
                              <a:ext cx="1306195" cy="42672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46B1A63" w14:textId="5E3A4458" w:rsidR="0014543D" w:rsidRPr="00EB2730" w:rsidRDefault="00696A12" w:rsidP="0014543D">
                                <w:pPr>
                                  <w:ind w:firstLine="0"/>
                                  <w:jc w:val="center"/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iCs/>
                                    <w:color w:val="FFFFFF" w:themeColor="background1"/>
                                    <w:sz w:val="50"/>
                                    <w:szCs w:val="50"/>
                                    <w14:textOutline w14:w="11112" w14:cap="flat" w14:cmpd="sng" w14:algn="ctr">
                                      <w14:solidFill>
                                        <w14:srgbClr w14:val="7030A0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t>26/27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50A62BE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left:0;text-align:left;margin-left:12.5pt;margin-top:3.3pt;width:102.85pt;height:33.6pt;rotation:-549638fd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" fillcolor="red" stroked="f">
                    <v:textbox>
                      <w:txbxContent>
                        <w:p w14:paraId="746B1A63" w14:textId="5E3A4458" w:rsidR="0014543D" w:rsidRPr="00EB2730" w:rsidRDefault="00696A12" w:rsidP="0014543D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50"/>
                              <w:szCs w:val="5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26/27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252445"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1D55E423" w14:textId="54046DCD" w:rsidR="00A05E6B" w:rsidRPr="002B7391" w:rsidRDefault="00A05E6B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Curso </w:t>
          </w:r>
          <w:r w:rsidR="00696A12">
            <w:rPr>
              <w:rFonts w:asciiTheme="minorHAnsi" w:hAnsiTheme="minorHAnsi" w:cstheme="minorHAnsi"/>
              <w:iCs/>
            </w:rPr>
            <w:t>2026-2027</w:t>
          </w:r>
        </w:p>
      </w:tc>
    </w:tr>
    <w:tr w:rsidR="002B7391" w14:paraId="32648909" w14:textId="77777777" w:rsidTr="00A05E6B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8284962" w14:textId="01AEC4A0" w:rsidR="002B7391" w:rsidRPr="002B7391" w:rsidRDefault="00252445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1B47F3E6" w14:textId="7C6CF57F" w:rsidR="002B7391" w:rsidRPr="002B7391" w:rsidRDefault="00252445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252445" w14:paraId="6337D720" w14:textId="77777777" w:rsidTr="00A05E6B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296028BD" w14:textId="4AE5997D" w:rsidR="00A05E6B" w:rsidRDefault="00A05E6B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690796FA" w14:textId="77777777" w:rsidR="00252445" w:rsidRDefault="00252445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2F6FA78C" w14:textId="771B2FBB" w:rsidR="00F00768" w:rsidRPr="008D6206" w:rsidRDefault="00F00768" w:rsidP="00F322B8">
    <w:pPr>
      <w:ind w:firstLine="0"/>
      <w:rPr>
        <w:i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385AE" w14:textId="77777777" w:rsidR="00A2091D" w:rsidRDefault="00A2091D">
    <w:pPr>
      <w:pStyle w:val="Encabezad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10202" w:type="dxa"/>
      <w:tblInd w:w="2471" w:type="dxa"/>
      <w:tblLook w:val="04A0" w:firstRow="1" w:lastRow="0" w:firstColumn="1" w:lastColumn="0" w:noHBand="0" w:noVBand="1"/>
    </w:tblPr>
    <w:tblGrid>
      <w:gridCol w:w="1488"/>
      <w:gridCol w:w="5636"/>
      <w:gridCol w:w="3078"/>
    </w:tblGrid>
    <w:tr w:rsidR="008E7401" w14:paraId="0C1D2265" w14:textId="77777777" w:rsidTr="008E7401">
      <w:trPr>
        <w:trHeight w:val="241"/>
      </w:trPr>
      <w:tc>
        <w:tcPr>
          <w:tcW w:w="1488" w:type="dxa"/>
          <w:tcBorders>
            <w:top w:val="nil"/>
            <w:left w:val="nil"/>
            <w:bottom w:val="single" w:sz="4" w:space="0" w:color="auto"/>
            <w:right w:val="nil"/>
          </w:tcBorders>
          <w:vAlign w:val="center"/>
        </w:tcPr>
        <w:p w14:paraId="6D232930" w14:textId="751035E8" w:rsidR="008E7401" w:rsidRPr="002B7391" w:rsidRDefault="008E7401" w:rsidP="00A05E6B">
          <w:pPr>
            <w:ind w:firstLine="0"/>
            <w:rPr>
              <w:rFonts w:asciiTheme="minorHAnsi" w:hAnsiTheme="minorHAnsi" w:cstheme="minorHAnsi"/>
              <w:b/>
              <w:bCs/>
              <w:iCs/>
            </w:rPr>
          </w:pPr>
          <w:r w:rsidRPr="002B7391">
            <w:rPr>
              <w:noProof/>
            </w:rPr>
            <w:drawing>
              <wp:inline distT="0" distB="0" distL="0" distR="0" wp14:anchorId="6FB32551" wp14:editId="7D6C6360">
                <wp:extent cx="807720" cy="511866"/>
                <wp:effectExtent l="0" t="0" r="0" b="2540"/>
                <wp:docPr id="4" name="Imagen 4" descr="Dibujo con letras blancas&#10;&#10;Descripción generada automáticamente con confianza m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n 1" descr="Dibujo con letras blancas&#10;&#10;Descripción generada automáticamente con confianza media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720" cy="51186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714" w:type="dxa"/>
          <w:gridSpan w:val="2"/>
          <w:tcBorders>
            <w:left w:val="nil"/>
          </w:tcBorders>
        </w:tcPr>
        <w:p w14:paraId="78F009C0" w14:textId="3DA9C2CE" w:rsidR="008E7401" w:rsidRDefault="008E7401" w:rsidP="00A05E6B">
          <w:pPr>
            <w:ind w:firstLine="0"/>
            <w:jc w:val="right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LIBRO DE ACTAS DE ACTIVIDADES DE FORMACIÓN EN CENTRO</w:t>
          </w:r>
        </w:p>
        <w:p w14:paraId="2BB2F992" w14:textId="29ED2F09" w:rsidR="008E7401" w:rsidRPr="002B7391" w:rsidRDefault="008E7401" w:rsidP="00A05E6B">
          <w:pPr>
            <w:ind w:firstLine="0"/>
            <w:jc w:val="right"/>
            <w:rPr>
              <w:rFonts w:asciiTheme="minorHAnsi" w:hAnsiTheme="minorHAnsi" w:cstheme="minorHAnsi"/>
              <w:iCs/>
            </w:rPr>
          </w:pPr>
          <w:r w:rsidRPr="00A05E6B">
            <w:rPr>
              <w:rFonts w:asciiTheme="minorHAnsi" w:hAnsiTheme="minorHAnsi" w:cstheme="minorHAnsi"/>
              <w:iCs/>
            </w:rPr>
            <w:t xml:space="preserve">Plan de formación del profesorado. </w:t>
          </w:r>
          <w:r w:rsidR="00696A12">
            <w:rPr>
              <w:rFonts w:asciiTheme="minorHAnsi" w:hAnsiTheme="minorHAnsi" w:cstheme="minorHAnsi"/>
              <w:iCs/>
            </w:rPr>
            <w:t>Curso 2026-2027</w:t>
          </w:r>
        </w:p>
      </w:tc>
    </w:tr>
    <w:tr w:rsidR="008E7401" w14:paraId="10F18E80" w14:textId="77777777" w:rsidTr="008E7401">
      <w:trPr>
        <w:trHeight w:val="241"/>
      </w:trPr>
      <w:tc>
        <w:tcPr>
          <w:tcW w:w="7124" w:type="dxa"/>
          <w:gridSpan w:val="2"/>
          <w:tcBorders>
            <w:left w:val="single" w:sz="4" w:space="0" w:color="auto"/>
          </w:tcBorders>
        </w:tcPr>
        <w:p w14:paraId="54BD33B0" w14:textId="4DE257DA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Título de la actividad</w:t>
          </w:r>
        </w:p>
      </w:tc>
      <w:tc>
        <w:tcPr>
          <w:tcW w:w="3078" w:type="dxa"/>
          <w:tcBorders>
            <w:right w:val="single" w:sz="4" w:space="0" w:color="auto"/>
          </w:tcBorders>
        </w:tcPr>
        <w:p w14:paraId="7974CD36" w14:textId="77777777" w:rsidR="008E7401" w:rsidRPr="002B7391" w:rsidRDefault="008E7401" w:rsidP="00252445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  <w:r>
            <w:rPr>
              <w:rFonts w:asciiTheme="minorHAnsi" w:hAnsiTheme="minorHAnsi" w:cstheme="minorHAnsi"/>
              <w:b/>
              <w:bCs/>
              <w:iCs/>
            </w:rPr>
            <w:t>Modalidad</w:t>
          </w:r>
        </w:p>
      </w:tc>
    </w:tr>
    <w:tr w:rsidR="008E7401" w14:paraId="32E1696B" w14:textId="77777777" w:rsidTr="008E7401">
      <w:trPr>
        <w:trHeight w:val="397"/>
      </w:trPr>
      <w:tc>
        <w:tcPr>
          <w:tcW w:w="7124" w:type="dxa"/>
          <w:gridSpan w:val="2"/>
          <w:tcBorders>
            <w:left w:val="single" w:sz="4" w:space="0" w:color="auto"/>
          </w:tcBorders>
          <w:vAlign w:val="center"/>
        </w:tcPr>
        <w:p w14:paraId="1DF47DF9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  <w:tc>
        <w:tcPr>
          <w:tcW w:w="3078" w:type="dxa"/>
          <w:tcBorders>
            <w:right w:val="single" w:sz="4" w:space="0" w:color="auto"/>
          </w:tcBorders>
          <w:vAlign w:val="center"/>
        </w:tcPr>
        <w:p w14:paraId="47917925" w14:textId="77777777" w:rsidR="008E7401" w:rsidRDefault="008E7401" w:rsidP="00A05E6B">
          <w:pPr>
            <w:ind w:firstLine="0"/>
            <w:jc w:val="center"/>
            <w:rPr>
              <w:rFonts w:asciiTheme="minorHAnsi" w:hAnsiTheme="minorHAnsi" w:cstheme="minorHAnsi"/>
              <w:b/>
              <w:bCs/>
              <w:iCs/>
            </w:rPr>
          </w:pPr>
        </w:p>
      </w:tc>
    </w:tr>
  </w:tbl>
  <w:p w14:paraId="0C95F3B5" w14:textId="34A3226B" w:rsidR="008E7401" w:rsidRPr="008D6206" w:rsidRDefault="0014543D" w:rsidP="00F322B8">
    <w:pPr>
      <w:ind w:firstLine="0"/>
      <w:rPr>
        <w:i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5AD26A8" wp14:editId="7F176785">
              <wp:simplePos x="0" y="0"/>
              <wp:positionH relativeFrom="margin">
                <wp:posOffset>2787443</wp:posOffset>
              </wp:positionH>
              <wp:positionV relativeFrom="paragraph">
                <wp:posOffset>-1000416</wp:posOffset>
              </wp:positionV>
              <wp:extent cx="973893" cy="384713"/>
              <wp:effectExtent l="38100" t="76200" r="36195" b="73025"/>
              <wp:wrapNone/>
              <wp:docPr id="1069799854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21096791">
                        <a:off x="0" y="0"/>
                        <a:ext cx="973893" cy="384713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noFill/>
                      </a:ln>
                    </wps:spPr>
                    <wps:txbx>
                      <w:txbxContent>
                        <w:p w14:paraId="4D85DBAF" w14:textId="34D233BB" w:rsidR="0014543D" w:rsidRPr="00EB2730" w:rsidRDefault="00696A12" w:rsidP="0014543D">
                          <w:pPr>
                            <w:ind w:firstLine="0"/>
                            <w:jc w:val="center"/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40"/>
                              <w:szCs w:val="4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cstheme="minorHAnsi"/>
                              <w:b/>
                              <w:iCs/>
                              <w:color w:val="FFFFFF" w:themeColor="background1"/>
                              <w:sz w:val="40"/>
                              <w:szCs w:val="40"/>
                              <w14:textOutline w14:w="11112" w14:cap="flat" w14:cmpd="sng" w14:algn="ctr">
                                <w14:solidFill>
                                  <w14:srgbClr w14:val="7030A0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26/27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AD26A8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219.5pt;margin-top:-78.75pt;width:76.7pt;height:30.3pt;rotation:-549638fd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" fillcolor="red" stroked="f">
              <v:textbox>
                <w:txbxContent>
                  <w:p w14:paraId="4D85DBAF" w14:textId="34D233BB" w:rsidR="0014543D" w:rsidRPr="00EB2730" w:rsidRDefault="00696A12" w:rsidP="0014543D">
                    <w:pPr>
                      <w:ind w:firstLine="0"/>
                      <w:jc w:val="center"/>
                      <w:rPr>
                        <w:rFonts w:cstheme="minorHAnsi"/>
                        <w:b/>
                        <w:iCs/>
                        <w:color w:val="FFFFFF" w:themeColor="background1"/>
                        <w:sz w:val="40"/>
                        <w:szCs w:val="40"/>
                        <w14:textOutline w14:w="11112" w14:cap="flat" w14:cmpd="sng" w14:algn="ctr">
                          <w14:solidFill>
                            <w14:srgbClr w14:val="7030A0"/>
                          </w14:solidFill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cstheme="minorHAnsi"/>
                        <w:b/>
                        <w:iCs/>
                        <w:color w:val="FFFFFF" w:themeColor="background1"/>
                        <w:sz w:val="40"/>
                        <w:szCs w:val="40"/>
                        <w14:textOutline w14:w="11112" w14:cap="flat" w14:cmpd="sng" w14:algn="ctr">
                          <w14:solidFill>
                            <w14:srgbClr w14:val="7030A0"/>
                          </w14:solidFill>
                          <w14:prstDash w14:val="solid"/>
                          <w14:round/>
                        </w14:textOutline>
                      </w:rPr>
                      <w:t>26/27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02A63"/>
    <w:multiLevelType w:val="hybridMultilevel"/>
    <w:tmpl w:val="D35056BA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52D5D"/>
    <w:multiLevelType w:val="hybridMultilevel"/>
    <w:tmpl w:val="0F70968E"/>
    <w:lvl w:ilvl="0" w:tplc="6C06B958">
      <w:start w:val="1"/>
      <w:numFmt w:val="decimal"/>
      <w:lvlText w:val="%1-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" w15:restartNumberingAfterBreak="0">
    <w:nsid w:val="066616E8"/>
    <w:multiLevelType w:val="hybridMultilevel"/>
    <w:tmpl w:val="D6B8025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969E3"/>
    <w:multiLevelType w:val="hybridMultilevel"/>
    <w:tmpl w:val="9A006F8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CF694C"/>
    <w:multiLevelType w:val="hybridMultilevel"/>
    <w:tmpl w:val="72BE76B8"/>
    <w:lvl w:ilvl="0" w:tplc="E24CFC22">
      <w:numFmt w:val="bullet"/>
      <w:lvlText w:val="-"/>
      <w:lvlJc w:val="left"/>
      <w:pPr>
        <w:ind w:left="66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 w15:restartNumberingAfterBreak="0">
    <w:nsid w:val="0E6615E9"/>
    <w:multiLevelType w:val="hybridMultilevel"/>
    <w:tmpl w:val="827647F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836"/>
    <w:multiLevelType w:val="hybridMultilevel"/>
    <w:tmpl w:val="BEBE1FDE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1704F"/>
    <w:multiLevelType w:val="hybridMultilevel"/>
    <w:tmpl w:val="49EAE4B0"/>
    <w:lvl w:ilvl="0" w:tplc="0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8" w15:restartNumberingAfterBreak="0">
    <w:nsid w:val="1F1C3E97"/>
    <w:multiLevelType w:val="hybridMultilevel"/>
    <w:tmpl w:val="F50A3D1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756CA8"/>
    <w:multiLevelType w:val="hybridMultilevel"/>
    <w:tmpl w:val="4B7C38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2240D"/>
    <w:multiLevelType w:val="hybridMultilevel"/>
    <w:tmpl w:val="77ECFE1A"/>
    <w:lvl w:ilvl="0" w:tplc="B6FA24A2">
      <w:start w:val="1"/>
      <w:numFmt w:val="lowerLetter"/>
      <w:lvlText w:val="%1)"/>
      <w:lvlJc w:val="left"/>
      <w:pPr>
        <w:ind w:left="420" w:hanging="360"/>
      </w:pPr>
      <w:rPr>
        <w:rFonts w:asciiTheme="minorHAnsi" w:eastAsia="Calibri" w:hAnsiTheme="minorHAnsi" w:cstheme="minorHAnsi" w:hint="default"/>
        <w:b/>
        <w:bCs/>
        <w:i/>
        <w:iCs/>
      </w:rPr>
    </w:lvl>
    <w:lvl w:ilvl="1" w:tplc="0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0372DF5"/>
    <w:multiLevelType w:val="hybridMultilevel"/>
    <w:tmpl w:val="5CE4ECB8"/>
    <w:lvl w:ilvl="0" w:tplc="30FC8706">
      <w:start w:val="5"/>
      <w:numFmt w:val="bullet"/>
      <w:lvlText w:val=""/>
      <w:lvlJc w:val="left"/>
      <w:pPr>
        <w:ind w:left="40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2" w15:restartNumberingAfterBreak="0">
    <w:nsid w:val="40761E3F"/>
    <w:multiLevelType w:val="hybridMultilevel"/>
    <w:tmpl w:val="E310715A"/>
    <w:lvl w:ilvl="0" w:tplc="76F4D1E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41A47CC2"/>
    <w:multiLevelType w:val="hybridMultilevel"/>
    <w:tmpl w:val="D444B4B0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 w15:restartNumberingAfterBreak="0">
    <w:nsid w:val="526F437D"/>
    <w:multiLevelType w:val="hybridMultilevel"/>
    <w:tmpl w:val="AE9893AC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1C6E6F"/>
    <w:multiLevelType w:val="hybridMultilevel"/>
    <w:tmpl w:val="ED768B14"/>
    <w:lvl w:ilvl="0" w:tplc="3A60C6D0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0D60F0"/>
    <w:multiLevelType w:val="hybridMultilevel"/>
    <w:tmpl w:val="04DCA542"/>
    <w:lvl w:ilvl="0" w:tplc="B0342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1563EA"/>
    <w:multiLevelType w:val="hybridMultilevel"/>
    <w:tmpl w:val="E1F29C68"/>
    <w:lvl w:ilvl="0" w:tplc="4DCA9CFC">
      <w:start w:val="5"/>
      <w:numFmt w:val="bullet"/>
      <w:lvlText w:val=""/>
      <w:lvlJc w:val="left"/>
      <w:pPr>
        <w:ind w:left="76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8" w15:restartNumberingAfterBreak="0">
    <w:nsid w:val="637249C4"/>
    <w:multiLevelType w:val="hybridMultilevel"/>
    <w:tmpl w:val="BB1A5BDA"/>
    <w:lvl w:ilvl="0" w:tplc="4AE6A704">
      <w:start w:val="5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B52DC1"/>
    <w:multiLevelType w:val="hybridMultilevel"/>
    <w:tmpl w:val="01428AB6"/>
    <w:lvl w:ilvl="0" w:tplc="FEF490C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8B253F0"/>
    <w:multiLevelType w:val="hybridMultilevel"/>
    <w:tmpl w:val="82520C2E"/>
    <w:lvl w:ilvl="0" w:tplc="10282122">
      <w:start w:val="5"/>
      <w:numFmt w:val="bullet"/>
      <w:lvlText w:val=""/>
      <w:lvlJc w:val="left"/>
      <w:pPr>
        <w:ind w:left="1128" w:hanging="360"/>
      </w:pPr>
      <w:rPr>
        <w:rFonts w:ascii="Symbol" w:eastAsia="Calibri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68DF72B4"/>
    <w:multiLevelType w:val="hybridMultilevel"/>
    <w:tmpl w:val="1C262F9E"/>
    <w:lvl w:ilvl="0" w:tplc="083E8DB2">
      <w:start w:val="1"/>
      <w:numFmt w:val="lowerLetter"/>
      <w:lvlText w:val="%1)"/>
      <w:lvlJc w:val="left"/>
      <w:pPr>
        <w:ind w:left="720" w:hanging="360"/>
      </w:pPr>
      <w:rPr>
        <w:rFonts w:hint="default"/>
        <w:i/>
        <w:iCs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74FFE"/>
    <w:multiLevelType w:val="hybridMultilevel"/>
    <w:tmpl w:val="E8AA4508"/>
    <w:lvl w:ilvl="0" w:tplc="632E39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37" w:hanging="360"/>
      </w:pPr>
    </w:lvl>
    <w:lvl w:ilvl="2" w:tplc="0C0A001B" w:tentative="1">
      <w:start w:val="1"/>
      <w:numFmt w:val="lowerRoman"/>
      <w:lvlText w:val="%3."/>
      <w:lvlJc w:val="right"/>
      <w:pPr>
        <w:ind w:left="2157" w:hanging="180"/>
      </w:pPr>
    </w:lvl>
    <w:lvl w:ilvl="3" w:tplc="0C0A000F" w:tentative="1">
      <w:start w:val="1"/>
      <w:numFmt w:val="decimal"/>
      <w:lvlText w:val="%4."/>
      <w:lvlJc w:val="left"/>
      <w:pPr>
        <w:ind w:left="2877" w:hanging="360"/>
      </w:pPr>
    </w:lvl>
    <w:lvl w:ilvl="4" w:tplc="0C0A0019" w:tentative="1">
      <w:start w:val="1"/>
      <w:numFmt w:val="lowerLetter"/>
      <w:lvlText w:val="%5."/>
      <w:lvlJc w:val="left"/>
      <w:pPr>
        <w:ind w:left="3597" w:hanging="360"/>
      </w:pPr>
    </w:lvl>
    <w:lvl w:ilvl="5" w:tplc="0C0A001B" w:tentative="1">
      <w:start w:val="1"/>
      <w:numFmt w:val="lowerRoman"/>
      <w:lvlText w:val="%6."/>
      <w:lvlJc w:val="right"/>
      <w:pPr>
        <w:ind w:left="4317" w:hanging="180"/>
      </w:pPr>
    </w:lvl>
    <w:lvl w:ilvl="6" w:tplc="0C0A000F" w:tentative="1">
      <w:start w:val="1"/>
      <w:numFmt w:val="decimal"/>
      <w:lvlText w:val="%7."/>
      <w:lvlJc w:val="left"/>
      <w:pPr>
        <w:ind w:left="5037" w:hanging="360"/>
      </w:pPr>
    </w:lvl>
    <w:lvl w:ilvl="7" w:tplc="0C0A0019" w:tentative="1">
      <w:start w:val="1"/>
      <w:numFmt w:val="lowerLetter"/>
      <w:lvlText w:val="%8."/>
      <w:lvlJc w:val="left"/>
      <w:pPr>
        <w:ind w:left="5757" w:hanging="360"/>
      </w:pPr>
    </w:lvl>
    <w:lvl w:ilvl="8" w:tplc="0C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3" w15:restartNumberingAfterBreak="0">
    <w:nsid w:val="72DD6AFC"/>
    <w:multiLevelType w:val="hybridMultilevel"/>
    <w:tmpl w:val="593CE308"/>
    <w:lvl w:ilvl="0" w:tplc="AD9CB5E6">
      <w:numFmt w:val="bullet"/>
      <w:lvlText w:val="-"/>
      <w:lvlJc w:val="left"/>
      <w:pPr>
        <w:ind w:left="615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4" w15:restartNumberingAfterBreak="0">
    <w:nsid w:val="7ADD4AC6"/>
    <w:multiLevelType w:val="hybridMultilevel"/>
    <w:tmpl w:val="EB24670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12"/>
  </w:num>
  <w:num w:numId="5">
    <w:abstractNumId w:val="3"/>
  </w:num>
  <w:num w:numId="6">
    <w:abstractNumId w:val="8"/>
  </w:num>
  <w:num w:numId="7">
    <w:abstractNumId w:val="24"/>
  </w:num>
  <w:num w:numId="8">
    <w:abstractNumId w:val="5"/>
  </w:num>
  <w:num w:numId="9">
    <w:abstractNumId w:val="13"/>
  </w:num>
  <w:num w:numId="10">
    <w:abstractNumId w:val="23"/>
  </w:num>
  <w:num w:numId="11">
    <w:abstractNumId w:val="4"/>
  </w:num>
  <w:num w:numId="12">
    <w:abstractNumId w:val="0"/>
  </w:num>
  <w:num w:numId="13">
    <w:abstractNumId w:val="7"/>
  </w:num>
  <w:num w:numId="14">
    <w:abstractNumId w:val="22"/>
  </w:num>
  <w:num w:numId="15">
    <w:abstractNumId w:val="9"/>
  </w:num>
  <w:num w:numId="16">
    <w:abstractNumId w:val="16"/>
  </w:num>
  <w:num w:numId="17">
    <w:abstractNumId w:val="10"/>
  </w:num>
  <w:num w:numId="18">
    <w:abstractNumId w:val="21"/>
  </w:num>
  <w:num w:numId="19">
    <w:abstractNumId w:val="2"/>
  </w:num>
  <w:num w:numId="20">
    <w:abstractNumId w:val="6"/>
  </w:num>
  <w:num w:numId="21">
    <w:abstractNumId w:val="19"/>
  </w:num>
  <w:num w:numId="22">
    <w:abstractNumId w:val="18"/>
  </w:num>
  <w:num w:numId="23">
    <w:abstractNumId w:val="11"/>
  </w:num>
  <w:num w:numId="24">
    <w:abstractNumId w:val="17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attachedTemplate r:id="rId1"/>
  <w:defaultTabStop w:val="113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531B"/>
    <w:rsid w:val="000069A4"/>
    <w:rsid w:val="00022E67"/>
    <w:rsid w:val="000232A5"/>
    <w:rsid w:val="000259C7"/>
    <w:rsid w:val="000265EF"/>
    <w:rsid w:val="0002772C"/>
    <w:rsid w:val="000345FD"/>
    <w:rsid w:val="00034F3A"/>
    <w:rsid w:val="00036F62"/>
    <w:rsid w:val="000423A0"/>
    <w:rsid w:val="00046833"/>
    <w:rsid w:val="000570CE"/>
    <w:rsid w:val="00057D4B"/>
    <w:rsid w:val="00064A10"/>
    <w:rsid w:val="000800D4"/>
    <w:rsid w:val="0008371C"/>
    <w:rsid w:val="00090311"/>
    <w:rsid w:val="00093B1D"/>
    <w:rsid w:val="0009441B"/>
    <w:rsid w:val="00096ACD"/>
    <w:rsid w:val="000A076A"/>
    <w:rsid w:val="000A25D7"/>
    <w:rsid w:val="000A2CE1"/>
    <w:rsid w:val="000B7459"/>
    <w:rsid w:val="000D0CB3"/>
    <w:rsid w:val="000D7695"/>
    <w:rsid w:val="000F106B"/>
    <w:rsid w:val="000F4DD2"/>
    <w:rsid w:val="0011144A"/>
    <w:rsid w:val="00112DBC"/>
    <w:rsid w:val="00124212"/>
    <w:rsid w:val="001269D0"/>
    <w:rsid w:val="00127005"/>
    <w:rsid w:val="00130181"/>
    <w:rsid w:val="0014543D"/>
    <w:rsid w:val="0015294F"/>
    <w:rsid w:val="00153781"/>
    <w:rsid w:val="001638BA"/>
    <w:rsid w:val="00165E50"/>
    <w:rsid w:val="001819E6"/>
    <w:rsid w:val="00183B52"/>
    <w:rsid w:val="001932F1"/>
    <w:rsid w:val="001C088D"/>
    <w:rsid w:val="001E6E0D"/>
    <w:rsid w:val="001F4A3B"/>
    <w:rsid w:val="002115FD"/>
    <w:rsid w:val="0021406B"/>
    <w:rsid w:val="002234D7"/>
    <w:rsid w:val="00226750"/>
    <w:rsid w:val="0023185F"/>
    <w:rsid w:val="0023398D"/>
    <w:rsid w:val="00233D6D"/>
    <w:rsid w:val="00241573"/>
    <w:rsid w:val="002423FE"/>
    <w:rsid w:val="00245247"/>
    <w:rsid w:val="00252445"/>
    <w:rsid w:val="00261A9D"/>
    <w:rsid w:val="0026407E"/>
    <w:rsid w:val="00267960"/>
    <w:rsid w:val="002726A7"/>
    <w:rsid w:val="00283B26"/>
    <w:rsid w:val="002914E6"/>
    <w:rsid w:val="0029223E"/>
    <w:rsid w:val="00293BBA"/>
    <w:rsid w:val="002A53E5"/>
    <w:rsid w:val="002B41E2"/>
    <w:rsid w:val="002B6FBF"/>
    <w:rsid w:val="002B7391"/>
    <w:rsid w:val="002C3CCB"/>
    <w:rsid w:val="002D1169"/>
    <w:rsid w:val="002D41E0"/>
    <w:rsid w:val="003049D8"/>
    <w:rsid w:val="00307017"/>
    <w:rsid w:val="0033083D"/>
    <w:rsid w:val="0036078E"/>
    <w:rsid w:val="00362916"/>
    <w:rsid w:val="0036437D"/>
    <w:rsid w:val="003803AD"/>
    <w:rsid w:val="003960A8"/>
    <w:rsid w:val="003A2ED0"/>
    <w:rsid w:val="003A390B"/>
    <w:rsid w:val="003A65A5"/>
    <w:rsid w:val="003B3CDA"/>
    <w:rsid w:val="003B71F3"/>
    <w:rsid w:val="003C440F"/>
    <w:rsid w:val="003D0CEC"/>
    <w:rsid w:val="003D1923"/>
    <w:rsid w:val="003E1A85"/>
    <w:rsid w:val="003E6518"/>
    <w:rsid w:val="003E766D"/>
    <w:rsid w:val="003F5061"/>
    <w:rsid w:val="00401A50"/>
    <w:rsid w:val="00404432"/>
    <w:rsid w:val="00404E5F"/>
    <w:rsid w:val="004246FB"/>
    <w:rsid w:val="004324A5"/>
    <w:rsid w:val="00436823"/>
    <w:rsid w:val="00452390"/>
    <w:rsid w:val="00454D5C"/>
    <w:rsid w:val="0048099C"/>
    <w:rsid w:val="00480FDA"/>
    <w:rsid w:val="00482B34"/>
    <w:rsid w:val="00487680"/>
    <w:rsid w:val="00491F27"/>
    <w:rsid w:val="004A2E04"/>
    <w:rsid w:val="004C5981"/>
    <w:rsid w:val="004C71FD"/>
    <w:rsid w:val="004D340C"/>
    <w:rsid w:val="004F148C"/>
    <w:rsid w:val="004F35BB"/>
    <w:rsid w:val="00502C37"/>
    <w:rsid w:val="00511DC9"/>
    <w:rsid w:val="005124DB"/>
    <w:rsid w:val="00522C9F"/>
    <w:rsid w:val="0052392C"/>
    <w:rsid w:val="00534AFD"/>
    <w:rsid w:val="005368F6"/>
    <w:rsid w:val="00537B56"/>
    <w:rsid w:val="00551D6C"/>
    <w:rsid w:val="00554177"/>
    <w:rsid w:val="005572E1"/>
    <w:rsid w:val="00565DB6"/>
    <w:rsid w:val="00566C32"/>
    <w:rsid w:val="00566DB1"/>
    <w:rsid w:val="00580BA5"/>
    <w:rsid w:val="005C208B"/>
    <w:rsid w:val="005C3C86"/>
    <w:rsid w:val="005C4982"/>
    <w:rsid w:val="005C4ADC"/>
    <w:rsid w:val="005D49C1"/>
    <w:rsid w:val="005E39BE"/>
    <w:rsid w:val="005E3E75"/>
    <w:rsid w:val="005E62F7"/>
    <w:rsid w:val="005F7353"/>
    <w:rsid w:val="00610E85"/>
    <w:rsid w:val="00617134"/>
    <w:rsid w:val="006250A0"/>
    <w:rsid w:val="00630222"/>
    <w:rsid w:val="00632C06"/>
    <w:rsid w:val="006501A2"/>
    <w:rsid w:val="006549D1"/>
    <w:rsid w:val="00662228"/>
    <w:rsid w:val="006670F7"/>
    <w:rsid w:val="00667C84"/>
    <w:rsid w:val="00686852"/>
    <w:rsid w:val="00696A12"/>
    <w:rsid w:val="00697901"/>
    <w:rsid w:val="006A3981"/>
    <w:rsid w:val="006A55F4"/>
    <w:rsid w:val="006D2C07"/>
    <w:rsid w:val="006E4C90"/>
    <w:rsid w:val="006E6FAB"/>
    <w:rsid w:val="006F2E57"/>
    <w:rsid w:val="006F4C67"/>
    <w:rsid w:val="006F56CC"/>
    <w:rsid w:val="006F5804"/>
    <w:rsid w:val="007103D6"/>
    <w:rsid w:val="00711DFB"/>
    <w:rsid w:val="0072681D"/>
    <w:rsid w:val="00732D9A"/>
    <w:rsid w:val="007476E3"/>
    <w:rsid w:val="00750E62"/>
    <w:rsid w:val="007637AF"/>
    <w:rsid w:val="00764988"/>
    <w:rsid w:val="00764EBE"/>
    <w:rsid w:val="00767AE2"/>
    <w:rsid w:val="00770BA8"/>
    <w:rsid w:val="007724CE"/>
    <w:rsid w:val="007726C6"/>
    <w:rsid w:val="0077397C"/>
    <w:rsid w:val="00775BF5"/>
    <w:rsid w:val="0077666C"/>
    <w:rsid w:val="007904B5"/>
    <w:rsid w:val="007A05BB"/>
    <w:rsid w:val="007A1D49"/>
    <w:rsid w:val="007A319D"/>
    <w:rsid w:val="007A5240"/>
    <w:rsid w:val="007A5501"/>
    <w:rsid w:val="007A7516"/>
    <w:rsid w:val="007C357A"/>
    <w:rsid w:val="007D290F"/>
    <w:rsid w:val="007E59DC"/>
    <w:rsid w:val="007F3EF8"/>
    <w:rsid w:val="007F7E55"/>
    <w:rsid w:val="0080230E"/>
    <w:rsid w:val="00802871"/>
    <w:rsid w:val="00804ECC"/>
    <w:rsid w:val="00805914"/>
    <w:rsid w:val="008114A1"/>
    <w:rsid w:val="00813B0B"/>
    <w:rsid w:val="008322C8"/>
    <w:rsid w:val="008437ED"/>
    <w:rsid w:val="00850D11"/>
    <w:rsid w:val="0085531B"/>
    <w:rsid w:val="00866D18"/>
    <w:rsid w:val="00880730"/>
    <w:rsid w:val="008816A5"/>
    <w:rsid w:val="00881B54"/>
    <w:rsid w:val="008874CC"/>
    <w:rsid w:val="00896E13"/>
    <w:rsid w:val="008A711A"/>
    <w:rsid w:val="008B1068"/>
    <w:rsid w:val="008C699A"/>
    <w:rsid w:val="008D159C"/>
    <w:rsid w:val="008D47A7"/>
    <w:rsid w:val="008D6206"/>
    <w:rsid w:val="008D6E3B"/>
    <w:rsid w:val="008E22B8"/>
    <w:rsid w:val="008E438A"/>
    <w:rsid w:val="008E4529"/>
    <w:rsid w:val="008E7401"/>
    <w:rsid w:val="008F1B7C"/>
    <w:rsid w:val="008F635C"/>
    <w:rsid w:val="009028B6"/>
    <w:rsid w:val="00915163"/>
    <w:rsid w:val="00943ED0"/>
    <w:rsid w:val="00952A28"/>
    <w:rsid w:val="00955419"/>
    <w:rsid w:val="00962102"/>
    <w:rsid w:val="0097131A"/>
    <w:rsid w:val="00973BAD"/>
    <w:rsid w:val="009766C9"/>
    <w:rsid w:val="00981040"/>
    <w:rsid w:val="00981D22"/>
    <w:rsid w:val="00992934"/>
    <w:rsid w:val="009B0243"/>
    <w:rsid w:val="009D1A51"/>
    <w:rsid w:val="009D238E"/>
    <w:rsid w:val="009D4571"/>
    <w:rsid w:val="009D4BFD"/>
    <w:rsid w:val="009D614F"/>
    <w:rsid w:val="009E1B0B"/>
    <w:rsid w:val="00A05E6B"/>
    <w:rsid w:val="00A138C2"/>
    <w:rsid w:val="00A13B39"/>
    <w:rsid w:val="00A16138"/>
    <w:rsid w:val="00A2091D"/>
    <w:rsid w:val="00A42709"/>
    <w:rsid w:val="00A4392A"/>
    <w:rsid w:val="00A43E87"/>
    <w:rsid w:val="00A61B86"/>
    <w:rsid w:val="00A64438"/>
    <w:rsid w:val="00A6572F"/>
    <w:rsid w:val="00A66AFD"/>
    <w:rsid w:val="00A75D25"/>
    <w:rsid w:val="00A90A71"/>
    <w:rsid w:val="00AA1DBD"/>
    <w:rsid w:val="00AB2D2A"/>
    <w:rsid w:val="00AC34BB"/>
    <w:rsid w:val="00AD33B9"/>
    <w:rsid w:val="00AF2E20"/>
    <w:rsid w:val="00AF2EC2"/>
    <w:rsid w:val="00AF4C7B"/>
    <w:rsid w:val="00AF7E5F"/>
    <w:rsid w:val="00B0057A"/>
    <w:rsid w:val="00B0209C"/>
    <w:rsid w:val="00B07549"/>
    <w:rsid w:val="00B13915"/>
    <w:rsid w:val="00B20343"/>
    <w:rsid w:val="00B2138F"/>
    <w:rsid w:val="00B21FAE"/>
    <w:rsid w:val="00B2576A"/>
    <w:rsid w:val="00B47BC3"/>
    <w:rsid w:val="00B52611"/>
    <w:rsid w:val="00B56519"/>
    <w:rsid w:val="00B5679C"/>
    <w:rsid w:val="00B66442"/>
    <w:rsid w:val="00B71FE4"/>
    <w:rsid w:val="00B72B95"/>
    <w:rsid w:val="00B7353D"/>
    <w:rsid w:val="00B843EE"/>
    <w:rsid w:val="00BA793A"/>
    <w:rsid w:val="00BA7DCF"/>
    <w:rsid w:val="00BB708C"/>
    <w:rsid w:val="00BC1524"/>
    <w:rsid w:val="00BC7821"/>
    <w:rsid w:val="00BD2952"/>
    <w:rsid w:val="00BD7026"/>
    <w:rsid w:val="00BD7663"/>
    <w:rsid w:val="00BD7B4D"/>
    <w:rsid w:val="00BE4785"/>
    <w:rsid w:val="00BF00B0"/>
    <w:rsid w:val="00BF1CF1"/>
    <w:rsid w:val="00BF5F9D"/>
    <w:rsid w:val="00C016B6"/>
    <w:rsid w:val="00C02704"/>
    <w:rsid w:val="00C030D5"/>
    <w:rsid w:val="00C15AE7"/>
    <w:rsid w:val="00C46F8C"/>
    <w:rsid w:val="00C55393"/>
    <w:rsid w:val="00C63CF4"/>
    <w:rsid w:val="00C74FBB"/>
    <w:rsid w:val="00C80DFB"/>
    <w:rsid w:val="00C81B35"/>
    <w:rsid w:val="00C9158C"/>
    <w:rsid w:val="00CA636F"/>
    <w:rsid w:val="00CB3470"/>
    <w:rsid w:val="00CE14D8"/>
    <w:rsid w:val="00CE4F84"/>
    <w:rsid w:val="00D03179"/>
    <w:rsid w:val="00D07B97"/>
    <w:rsid w:val="00D120C6"/>
    <w:rsid w:val="00D202B9"/>
    <w:rsid w:val="00D43006"/>
    <w:rsid w:val="00D55ADA"/>
    <w:rsid w:val="00D718A7"/>
    <w:rsid w:val="00DA6E89"/>
    <w:rsid w:val="00DB6998"/>
    <w:rsid w:val="00DE1F5D"/>
    <w:rsid w:val="00DF0317"/>
    <w:rsid w:val="00DF261B"/>
    <w:rsid w:val="00E01D0F"/>
    <w:rsid w:val="00E06E8F"/>
    <w:rsid w:val="00E27DB8"/>
    <w:rsid w:val="00E42251"/>
    <w:rsid w:val="00E47646"/>
    <w:rsid w:val="00E51F2B"/>
    <w:rsid w:val="00E52216"/>
    <w:rsid w:val="00E7058F"/>
    <w:rsid w:val="00E8014C"/>
    <w:rsid w:val="00E83C1A"/>
    <w:rsid w:val="00E92A96"/>
    <w:rsid w:val="00E95A94"/>
    <w:rsid w:val="00EB2730"/>
    <w:rsid w:val="00EB39B9"/>
    <w:rsid w:val="00EB4657"/>
    <w:rsid w:val="00EC1E4D"/>
    <w:rsid w:val="00ED149A"/>
    <w:rsid w:val="00ED30CF"/>
    <w:rsid w:val="00EE6C4F"/>
    <w:rsid w:val="00EF1C2E"/>
    <w:rsid w:val="00F00768"/>
    <w:rsid w:val="00F03B17"/>
    <w:rsid w:val="00F0795D"/>
    <w:rsid w:val="00F2009F"/>
    <w:rsid w:val="00F322B8"/>
    <w:rsid w:val="00F42D42"/>
    <w:rsid w:val="00F463E3"/>
    <w:rsid w:val="00F5726E"/>
    <w:rsid w:val="00F733F8"/>
    <w:rsid w:val="00F77C5F"/>
    <w:rsid w:val="00F835BC"/>
    <w:rsid w:val="00F9583D"/>
    <w:rsid w:val="00F97FBD"/>
    <w:rsid w:val="00FA1622"/>
    <w:rsid w:val="00FC4504"/>
    <w:rsid w:val="00FC6073"/>
    <w:rsid w:val="00FD0C7F"/>
    <w:rsid w:val="00FE4AD3"/>
    <w:rsid w:val="00FF389D"/>
    <w:rsid w:val="00FF5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66DF31"/>
  <w15:docId w15:val="{EFD3FECF-2F28-40C3-AF11-D7E198D8E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Calibri" w:hAnsi="Arial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4982"/>
    <w:pPr>
      <w:ind w:firstLine="357"/>
      <w:jc w:val="both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034F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52A28"/>
  </w:style>
  <w:style w:type="paragraph" w:styleId="Piedepgina">
    <w:name w:val="footer"/>
    <w:basedOn w:val="Normal"/>
    <w:link w:val="PiedepginaCar"/>
    <w:uiPriority w:val="99"/>
    <w:unhideWhenUsed/>
    <w:rsid w:val="00952A2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52A28"/>
  </w:style>
  <w:style w:type="character" w:styleId="Hipervnculo">
    <w:name w:val="Hyperlink"/>
    <w:basedOn w:val="Fuentedeprrafopredeter"/>
    <w:uiPriority w:val="99"/>
    <w:unhideWhenUsed/>
    <w:rsid w:val="00BB708C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68F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68F6"/>
    <w:rPr>
      <w:rFonts w:ascii="Segoe UI" w:hAnsi="Segoe UI" w:cs="Segoe UI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650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D2C0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034F3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034F3A"/>
    <w:pPr>
      <w:spacing w:line="259" w:lineRule="auto"/>
      <w:ind w:firstLine="0"/>
      <w:jc w:val="left"/>
      <w:outlineLvl w:val="9"/>
    </w:pPr>
    <w:rPr>
      <w:lang w:eastAsia="es-ES"/>
    </w:rPr>
  </w:style>
  <w:style w:type="table" w:styleId="Tablaconcuadrcula1clara-nfasis5">
    <w:name w:val="Grid Table 1 Light Accent 5"/>
    <w:basedOn w:val="Tablanormal"/>
    <w:uiPriority w:val="46"/>
    <w:rsid w:val="001638BA"/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Mencinsinresolver">
    <w:name w:val="Unresolved Mention"/>
    <w:basedOn w:val="Fuentedeprrafopredeter"/>
    <w:uiPriority w:val="99"/>
    <w:semiHidden/>
    <w:unhideWhenUsed/>
    <w:rsid w:val="00F42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Mis%20documentos\DTOS%20SECRETAR&#205;A%20CFIE\4-DTOS%20ADMINISTRATIVOS\Doc2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0812-10B3-4989-849D-10C62383E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Doc2</Template>
  <TotalTime>2</TotalTime>
  <Pages>6</Pages>
  <Words>535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CFIE de Benavente</Company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Secretaria</dc:creator>
  <cp:lastModifiedBy>CFIE DE BENAVENTE</cp:lastModifiedBy>
  <cp:revision>2</cp:revision>
  <cp:lastPrinted>2021-09-06T12:22:00Z</cp:lastPrinted>
  <dcterms:created xsi:type="dcterms:W3CDTF">2026-07-10T10:53:00Z</dcterms:created>
  <dcterms:modified xsi:type="dcterms:W3CDTF">2026-07-10T10:53:00Z</dcterms:modified>
</cp:coreProperties>
</file>