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5168" w:type="dxa"/>
        <w:tblInd w:w="-142" w:type="dxa"/>
        <w:tblLook w:val="04A0" w:firstRow="1" w:lastRow="0" w:firstColumn="1" w:lastColumn="0" w:noHBand="0" w:noVBand="1"/>
      </w:tblPr>
      <w:tblGrid>
        <w:gridCol w:w="4101"/>
        <w:gridCol w:w="5636"/>
        <w:gridCol w:w="5431"/>
      </w:tblGrid>
      <w:tr w:rsidR="004B3BD2" w14:paraId="56198279" w14:textId="77777777" w:rsidTr="004B3BD2">
        <w:trPr>
          <w:trHeight w:val="241"/>
        </w:trPr>
        <w:tc>
          <w:tcPr>
            <w:tcW w:w="41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C57F2E" w14:textId="650ECF3D" w:rsidR="004B3BD2" w:rsidRDefault="00E05683" w:rsidP="00FF2FB5">
            <w:pPr>
              <w:ind w:firstLine="0"/>
              <w:rPr>
                <w:rFonts w:asciiTheme="minorHAnsi" w:hAnsiTheme="minorHAnsi" w:cstheme="minorHAnsi"/>
                <w:b/>
                <w:bCs/>
                <w:iCs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DC0A544" wp14:editId="6271C428">
                      <wp:simplePos x="0" y="0"/>
                      <wp:positionH relativeFrom="column">
                        <wp:posOffset>1158875</wp:posOffset>
                      </wp:positionH>
                      <wp:positionV relativeFrom="paragraph">
                        <wp:posOffset>635</wp:posOffset>
                      </wp:positionV>
                      <wp:extent cx="1828800" cy="1828800"/>
                      <wp:effectExtent l="38100" t="76200" r="31750" b="76835"/>
                      <wp:wrapNone/>
                      <wp:docPr id="1" name="Cuadro de tex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21108749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7F98989" w14:textId="059ABD7F" w:rsidR="00E05683" w:rsidRPr="00E05683" w:rsidRDefault="00E05683" w:rsidP="00E05683">
                                  <w:pPr>
                                    <w:ind w:firstLine="0"/>
                                    <w:rPr>
                                      <w:rFonts w:cstheme="minorHAnsi"/>
                                      <w:bCs/>
                                      <w:color w:val="FFFFFF" w:themeColor="background1"/>
                                      <w:sz w:val="50"/>
                                      <w:szCs w:val="50"/>
                                      <w14:textOutline w14:w="9525" w14:cap="flat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05683">
                                    <w:rPr>
                                      <w:rFonts w:cstheme="minorHAnsi"/>
                                      <w:bCs/>
                                      <w:color w:val="FFFFFF" w:themeColor="background1"/>
                                      <w:sz w:val="50"/>
                                      <w:szCs w:val="50"/>
                                      <w14:textOutline w14:w="9525" w14:cap="flat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25/26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DC0A54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1" o:spid="_x0000_s1026" type="#_x0000_t202" style="position:absolute;left:0;text-align:left;margin-left:91.25pt;margin-top:.05pt;width:2in;height:2in;rotation:-536577fd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" fillcolor="yellow" stroked="f">
                      <v:textbox style="mso-fit-shape-to-text:t">
                        <w:txbxContent>
                          <w:p w14:paraId="47F98989" w14:textId="059ABD7F" w:rsidR="00E05683" w:rsidRPr="00E05683" w:rsidRDefault="00E05683" w:rsidP="00E05683">
                            <w:pPr>
                              <w:ind w:firstLine="0"/>
                              <w:rPr>
                                <w:rFonts w:cstheme="minorHAnsi"/>
                                <w:bCs/>
                                <w:color w:val="FFFFFF" w:themeColor="background1"/>
                                <w:sz w:val="50"/>
                                <w:szCs w:val="50"/>
                                <w14:textOutline w14:w="952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05683">
                              <w:rPr>
                                <w:rFonts w:cstheme="minorHAnsi"/>
                                <w:bCs/>
                                <w:color w:val="FFFFFF" w:themeColor="background1"/>
                                <w:sz w:val="50"/>
                                <w:szCs w:val="50"/>
                                <w14:textOutline w14:w="952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25/26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B3BD2" w:rsidRPr="002B7391">
              <w:rPr>
                <w:noProof/>
              </w:rPr>
              <w:drawing>
                <wp:inline distT="0" distB="0" distL="0" distR="0" wp14:anchorId="7929B2F9" wp14:editId="0241330C">
                  <wp:extent cx="784860" cy="497379"/>
                  <wp:effectExtent l="0" t="0" r="0" b="0"/>
                  <wp:docPr id="4" name="Imagen 4" descr="Dibujo con letras blancas&#10;&#10;Descripción generada automáticamente con confianza m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n 1" descr="Dibujo con letras blancas&#10;&#10;Descripción generada automáticamente con confianza media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213" cy="5007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4B3BD2">
              <w:rPr>
                <w:rFonts w:asciiTheme="minorHAnsi" w:hAnsiTheme="minorHAnsi" w:cstheme="minorHAnsi"/>
                <w:b/>
                <w:bCs/>
                <w:iCs/>
              </w:rPr>
              <w:t xml:space="preserve">  </w:t>
            </w:r>
          </w:p>
          <w:p w14:paraId="471588A1" w14:textId="6A21D113" w:rsidR="00416AA0" w:rsidRPr="002B7391" w:rsidRDefault="00416AA0" w:rsidP="00FF2FB5">
            <w:pPr>
              <w:ind w:firstLine="0"/>
              <w:rPr>
                <w:rFonts w:asciiTheme="minorHAnsi" w:hAnsiTheme="minorHAnsi" w:cstheme="minorHAnsi"/>
                <w:b/>
                <w:bCs/>
                <w:iCs/>
              </w:rPr>
            </w:pPr>
          </w:p>
        </w:tc>
        <w:tc>
          <w:tcPr>
            <w:tcW w:w="11067" w:type="dxa"/>
            <w:gridSpan w:val="2"/>
            <w:tcBorders>
              <w:left w:val="nil"/>
            </w:tcBorders>
          </w:tcPr>
          <w:p w14:paraId="20276ACC" w14:textId="57C1A422" w:rsidR="004B3BD2" w:rsidRDefault="004B3BD2" w:rsidP="00FF2FB5">
            <w:pPr>
              <w:ind w:firstLine="0"/>
              <w:jc w:val="right"/>
              <w:rPr>
                <w:rFonts w:asciiTheme="minorHAnsi" w:hAnsiTheme="minorHAnsi" w:cstheme="minorHAnsi"/>
                <w:b/>
                <w:bCs/>
                <w:iCs/>
              </w:rPr>
            </w:pPr>
            <w:r>
              <w:rPr>
                <w:rFonts w:asciiTheme="minorHAnsi" w:hAnsiTheme="minorHAnsi" w:cstheme="minorHAnsi"/>
                <w:b/>
                <w:bCs/>
                <w:iCs/>
              </w:rPr>
              <w:t>LIBRO DE ACTAS DE ACTIVIDADES DE FORMACIÓN EN CENTRO</w:t>
            </w:r>
          </w:p>
          <w:p w14:paraId="2338D393" w14:textId="37E8C314" w:rsidR="004B3BD2" w:rsidRPr="002B7391" w:rsidRDefault="004B3BD2" w:rsidP="00FF2FB5">
            <w:pPr>
              <w:ind w:firstLine="0"/>
              <w:jc w:val="right"/>
              <w:rPr>
                <w:rFonts w:asciiTheme="minorHAnsi" w:hAnsiTheme="minorHAnsi" w:cstheme="minorHAnsi"/>
                <w:iCs/>
              </w:rPr>
            </w:pPr>
            <w:r w:rsidRPr="00A05E6B">
              <w:rPr>
                <w:rFonts w:asciiTheme="minorHAnsi" w:hAnsiTheme="minorHAnsi" w:cstheme="minorHAnsi"/>
                <w:iCs/>
              </w:rPr>
              <w:t xml:space="preserve">Plan de formación del profesorado. Curso </w:t>
            </w:r>
            <w:r w:rsidR="00E05683">
              <w:rPr>
                <w:rFonts w:asciiTheme="minorHAnsi" w:hAnsiTheme="minorHAnsi" w:cstheme="minorHAnsi"/>
                <w:iCs/>
              </w:rPr>
              <w:t>2025-2026</w:t>
            </w:r>
          </w:p>
        </w:tc>
      </w:tr>
      <w:tr w:rsidR="004B3BD2" w14:paraId="2C433533" w14:textId="77777777" w:rsidTr="004B3BD2">
        <w:trPr>
          <w:trHeight w:val="241"/>
        </w:trPr>
        <w:tc>
          <w:tcPr>
            <w:tcW w:w="9737" w:type="dxa"/>
            <w:gridSpan w:val="2"/>
            <w:tcBorders>
              <w:left w:val="single" w:sz="4" w:space="0" w:color="auto"/>
            </w:tcBorders>
          </w:tcPr>
          <w:p w14:paraId="2BAF2E28" w14:textId="73F566CB" w:rsidR="004B3BD2" w:rsidRPr="002B7391" w:rsidRDefault="004B3BD2" w:rsidP="00FF2FB5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iCs/>
              </w:rPr>
            </w:pPr>
            <w:r>
              <w:rPr>
                <w:rFonts w:asciiTheme="minorHAnsi" w:hAnsiTheme="minorHAnsi" w:cstheme="minorHAnsi"/>
                <w:b/>
                <w:bCs/>
                <w:iCs/>
              </w:rPr>
              <w:t>Título de la actividad</w:t>
            </w:r>
          </w:p>
        </w:tc>
        <w:tc>
          <w:tcPr>
            <w:tcW w:w="5431" w:type="dxa"/>
            <w:tcBorders>
              <w:right w:val="single" w:sz="4" w:space="0" w:color="auto"/>
            </w:tcBorders>
          </w:tcPr>
          <w:p w14:paraId="7A8A71F8" w14:textId="77777777" w:rsidR="004B3BD2" w:rsidRPr="002B7391" w:rsidRDefault="004B3BD2" w:rsidP="00FF2FB5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iCs/>
              </w:rPr>
            </w:pPr>
            <w:r>
              <w:rPr>
                <w:rFonts w:asciiTheme="minorHAnsi" w:hAnsiTheme="minorHAnsi" w:cstheme="minorHAnsi"/>
                <w:b/>
                <w:bCs/>
                <w:iCs/>
              </w:rPr>
              <w:t>Modalidad</w:t>
            </w:r>
          </w:p>
        </w:tc>
      </w:tr>
      <w:tr w:rsidR="004B3BD2" w14:paraId="6C42544C" w14:textId="77777777" w:rsidTr="004B3BD2">
        <w:trPr>
          <w:trHeight w:val="397"/>
        </w:trPr>
        <w:tc>
          <w:tcPr>
            <w:tcW w:w="9737" w:type="dxa"/>
            <w:gridSpan w:val="2"/>
            <w:tcBorders>
              <w:left w:val="single" w:sz="4" w:space="0" w:color="auto"/>
            </w:tcBorders>
            <w:vAlign w:val="center"/>
          </w:tcPr>
          <w:p w14:paraId="295CB3FB" w14:textId="252CEF0C" w:rsidR="004B3BD2" w:rsidRDefault="004B3BD2" w:rsidP="00FF2FB5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iCs/>
              </w:rPr>
            </w:pPr>
          </w:p>
        </w:tc>
        <w:tc>
          <w:tcPr>
            <w:tcW w:w="5431" w:type="dxa"/>
            <w:tcBorders>
              <w:right w:val="single" w:sz="4" w:space="0" w:color="auto"/>
            </w:tcBorders>
            <w:vAlign w:val="center"/>
          </w:tcPr>
          <w:p w14:paraId="64715E7A" w14:textId="77777777" w:rsidR="004B3BD2" w:rsidRDefault="004B3BD2" w:rsidP="00FF2FB5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iCs/>
              </w:rPr>
            </w:pPr>
          </w:p>
        </w:tc>
      </w:tr>
    </w:tbl>
    <w:p w14:paraId="01151735" w14:textId="575B4FBC" w:rsidR="004B3BD2" w:rsidRDefault="004B3BD2" w:rsidP="004B3BD2">
      <w:pPr>
        <w:tabs>
          <w:tab w:val="left" w:pos="828"/>
        </w:tabs>
        <w:jc w:val="center"/>
        <w:rPr>
          <w:rFonts w:asciiTheme="minorHAnsi" w:hAnsiTheme="minorHAnsi" w:cstheme="minorHAnsi"/>
        </w:rPr>
      </w:pPr>
    </w:p>
    <w:tbl>
      <w:tblPr>
        <w:tblW w:w="150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11"/>
        <w:gridCol w:w="582"/>
        <w:gridCol w:w="2763"/>
        <w:gridCol w:w="1035"/>
        <w:gridCol w:w="1146"/>
        <w:gridCol w:w="7784"/>
      </w:tblGrid>
      <w:tr w:rsidR="004B3BD2" w:rsidRPr="00274561" w14:paraId="696A298F" w14:textId="77777777" w:rsidTr="00CC44C9">
        <w:trPr>
          <w:trHeight w:val="214"/>
        </w:trPr>
        <w:tc>
          <w:tcPr>
            <w:tcW w:w="1711" w:type="dxa"/>
            <w:shd w:val="clear" w:color="auto" w:fill="FDE9D9"/>
            <w:vAlign w:val="center"/>
          </w:tcPr>
          <w:p w14:paraId="31C855E4" w14:textId="77777777" w:rsidR="004B3BD2" w:rsidRPr="00CC44C9" w:rsidRDefault="004B3BD2" w:rsidP="00FF2FB5">
            <w:pPr>
              <w:ind w:firstLine="0"/>
              <w:jc w:val="left"/>
              <w:rPr>
                <w:rFonts w:cs="Arial"/>
                <w:sz w:val="17"/>
                <w:szCs w:val="17"/>
              </w:rPr>
            </w:pPr>
            <w:bookmarkStart w:id="0" w:name="_Hlk113540768"/>
            <w:r w:rsidRPr="00CC44C9">
              <w:rPr>
                <w:rFonts w:cs="Arial"/>
                <w:sz w:val="17"/>
                <w:szCs w:val="17"/>
              </w:rPr>
              <w:t>Fecha:</w:t>
            </w:r>
          </w:p>
        </w:tc>
        <w:tc>
          <w:tcPr>
            <w:tcW w:w="3345" w:type="dxa"/>
            <w:gridSpan w:val="2"/>
            <w:vAlign w:val="center"/>
          </w:tcPr>
          <w:p w14:paraId="6D93D794" w14:textId="77777777" w:rsidR="004B3BD2" w:rsidRPr="00CC44C9" w:rsidRDefault="004B3BD2" w:rsidP="00FF2FB5">
            <w:pPr>
              <w:ind w:firstLine="0"/>
              <w:jc w:val="left"/>
              <w:rPr>
                <w:rFonts w:cs="Arial"/>
                <w:sz w:val="17"/>
                <w:szCs w:val="17"/>
              </w:rPr>
            </w:pPr>
          </w:p>
        </w:tc>
        <w:tc>
          <w:tcPr>
            <w:tcW w:w="2181" w:type="dxa"/>
            <w:gridSpan w:val="2"/>
            <w:shd w:val="clear" w:color="auto" w:fill="FDE9D9"/>
            <w:vAlign w:val="center"/>
          </w:tcPr>
          <w:p w14:paraId="5BC23B1B" w14:textId="77777777" w:rsidR="004B3BD2" w:rsidRPr="00CC44C9" w:rsidRDefault="004B3BD2" w:rsidP="00FF2FB5">
            <w:pPr>
              <w:ind w:firstLine="0"/>
              <w:jc w:val="left"/>
              <w:rPr>
                <w:rFonts w:cs="Arial"/>
                <w:sz w:val="17"/>
                <w:szCs w:val="17"/>
              </w:rPr>
            </w:pPr>
            <w:r w:rsidRPr="00CC44C9">
              <w:rPr>
                <w:rFonts w:cs="Arial"/>
                <w:sz w:val="17"/>
                <w:szCs w:val="17"/>
              </w:rPr>
              <w:t>Asesoría:</w:t>
            </w:r>
          </w:p>
        </w:tc>
        <w:tc>
          <w:tcPr>
            <w:tcW w:w="7784" w:type="dxa"/>
            <w:vAlign w:val="center"/>
          </w:tcPr>
          <w:p w14:paraId="45625BD7" w14:textId="77777777" w:rsidR="004B3BD2" w:rsidRPr="00CC44C9" w:rsidRDefault="004B3BD2" w:rsidP="00FF2FB5">
            <w:pPr>
              <w:ind w:firstLine="0"/>
              <w:jc w:val="left"/>
              <w:rPr>
                <w:rFonts w:cs="Arial"/>
                <w:sz w:val="17"/>
                <w:szCs w:val="17"/>
              </w:rPr>
            </w:pPr>
          </w:p>
        </w:tc>
      </w:tr>
      <w:tr w:rsidR="004B3BD2" w:rsidRPr="00274561" w14:paraId="413A3B49" w14:textId="77777777" w:rsidTr="00CC44C9">
        <w:trPr>
          <w:trHeight w:val="274"/>
        </w:trPr>
        <w:tc>
          <w:tcPr>
            <w:tcW w:w="1711" w:type="dxa"/>
            <w:vMerge w:val="restart"/>
            <w:shd w:val="clear" w:color="auto" w:fill="FDE9D9"/>
            <w:vAlign w:val="center"/>
          </w:tcPr>
          <w:p w14:paraId="28C946B7" w14:textId="77777777" w:rsidR="004B3BD2" w:rsidRPr="00CC44C9" w:rsidRDefault="004B3BD2" w:rsidP="00FF2FB5">
            <w:pPr>
              <w:ind w:firstLine="0"/>
              <w:jc w:val="left"/>
              <w:rPr>
                <w:rFonts w:cs="Arial"/>
                <w:sz w:val="17"/>
                <w:szCs w:val="17"/>
              </w:rPr>
            </w:pPr>
            <w:r w:rsidRPr="00CC44C9">
              <w:rPr>
                <w:rFonts w:cs="Arial"/>
                <w:sz w:val="17"/>
                <w:szCs w:val="17"/>
              </w:rPr>
              <w:t xml:space="preserve">Datos </w:t>
            </w:r>
          </w:p>
          <w:p w14:paraId="4CAAA64F" w14:textId="77777777" w:rsidR="004B3BD2" w:rsidRPr="00CC44C9" w:rsidRDefault="004B3BD2" w:rsidP="00FF2FB5">
            <w:pPr>
              <w:ind w:firstLine="0"/>
              <w:jc w:val="left"/>
              <w:rPr>
                <w:rFonts w:cs="Arial"/>
                <w:sz w:val="17"/>
                <w:szCs w:val="17"/>
              </w:rPr>
            </w:pPr>
            <w:r w:rsidRPr="00CC44C9">
              <w:rPr>
                <w:rFonts w:cs="Arial"/>
                <w:sz w:val="17"/>
                <w:szCs w:val="17"/>
              </w:rPr>
              <w:t>identificativos:</w:t>
            </w:r>
          </w:p>
        </w:tc>
        <w:tc>
          <w:tcPr>
            <w:tcW w:w="3345" w:type="dxa"/>
            <w:gridSpan w:val="2"/>
            <w:shd w:val="clear" w:color="auto" w:fill="FDE9D9"/>
            <w:vAlign w:val="center"/>
          </w:tcPr>
          <w:p w14:paraId="49BAF7A5" w14:textId="171DE798" w:rsidR="004B3BD2" w:rsidRPr="00CC44C9" w:rsidRDefault="004B3BD2" w:rsidP="00FF2FB5">
            <w:pPr>
              <w:ind w:firstLine="0"/>
              <w:jc w:val="left"/>
              <w:rPr>
                <w:rFonts w:cs="Arial"/>
                <w:sz w:val="17"/>
                <w:szCs w:val="17"/>
              </w:rPr>
            </w:pPr>
            <w:r w:rsidRPr="00CC44C9">
              <w:rPr>
                <w:rFonts w:cs="Arial"/>
                <w:sz w:val="17"/>
                <w:szCs w:val="17"/>
              </w:rPr>
              <w:t>Actividad (modalidad, título):</w:t>
            </w:r>
          </w:p>
        </w:tc>
        <w:tc>
          <w:tcPr>
            <w:tcW w:w="9965" w:type="dxa"/>
            <w:gridSpan w:val="3"/>
            <w:vAlign w:val="center"/>
          </w:tcPr>
          <w:p w14:paraId="24BB51B4" w14:textId="77777777" w:rsidR="004B3BD2" w:rsidRPr="00CC44C9" w:rsidRDefault="004B3BD2" w:rsidP="00FF2FB5">
            <w:pPr>
              <w:ind w:firstLine="0"/>
              <w:jc w:val="left"/>
              <w:rPr>
                <w:rFonts w:cs="Arial"/>
                <w:sz w:val="17"/>
                <w:szCs w:val="17"/>
              </w:rPr>
            </w:pPr>
          </w:p>
        </w:tc>
      </w:tr>
      <w:tr w:rsidR="004B3BD2" w:rsidRPr="00274561" w14:paraId="4825D562" w14:textId="77777777" w:rsidTr="00CC44C9">
        <w:trPr>
          <w:trHeight w:val="278"/>
        </w:trPr>
        <w:tc>
          <w:tcPr>
            <w:tcW w:w="1711" w:type="dxa"/>
            <w:vMerge/>
            <w:tcBorders>
              <w:bottom w:val="single" w:sz="4" w:space="0" w:color="000000"/>
            </w:tcBorders>
            <w:shd w:val="clear" w:color="auto" w:fill="FDE9D9"/>
            <w:vAlign w:val="center"/>
          </w:tcPr>
          <w:p w14:paraId="720131A3" w14:textId="77777777" w:rsidR="004B3BD2" w:rsidRPr="00CC44C9" w:rsidRDefault="004B3BD2" w:rsidP="00FF2FB5">
            <w:pPr>
              <w:ind w:firstLine="0"/>
              <w:jc w:val="left"/>
              <w:rPr>
                <w:rFonts w:cs="Arial"/>
                <w:sz w:val="17"/>
                <w:szCs w:val="17"/>
              </w:rPr>
            </w:pPr>
          </w:p>
        </w:tc>
        <w:tc>
          <w:tcPr>
            <w:tcW w:w="3345" w:type="dxa"/>
            <w:gridSpan w:val="2"/>
            <w:tcBorders>
              <w:bottom w:val="single" w:sz="4" w:space="0" w:color="000000"/>
            </w:tcBorders>
            <w:shd w:val="clear" w:color="auto" w:fill="FDE9D9"/>
            <w:vAlign w:val="center"/>
          </w:tcPr>
          <w:p w14:paraId="32DA3D6A" w14:textId="0BB9E734" w:rsidR="004B3BD2" w:rsidRPr="00CC44C9" w:rsidRDefault="004B3BD2" w:rsidP="00FF2FB5">
            <w:pPr>
              <w:ind w:firstLine="0"/>
              <w:jc w:val="left"/>
              <w:rPr>
                <w:rFonts w:cs="Arial"/>
                <w:sz w:val="17"/>
                <w:szCs w:val="17"/>
              </w:rPr>
            </w:pPr>
            <w:r w:rsidRPr="00CC44C9">
              <w:rPr>
                <w:rFonts w:cs="Arial"/>
                <w:sz w:val="17"/>
                <w:szCs w:val="17"/>
              </w:rPr>
              <w:t>Centro:</w:t>
            </w:r>
          </w:p>
        </w:tc>
        <w:tc>
          <w:tcPr>
            <w:tcW w:w="9965" w:type="dxa"/>
            <w:gridSpan w:val="3"/>
            <w:tcBorders>
              <w:bottom w:val="single" w:sz="4" w:space="0" w:color="000000"/>
            </w:tcBorders>
            <w:vAlign w:val="center"/>
          </w:tcPr>
          <w:p w14:paraId="7972E771" w14:textId="77777777" w:rsidR="004B3BD2" w:rsidRPr="00CC44C9" w:rsidRDefault="004B3BD2" w:rsidP="00FF2FB5">
            <w:pPr>
              <w:ind w:firstLine="0"/>
              <w:jc w:val="left"/>
              <w:rPr>
                <w:rFonts w:cs="Arial"/>
                <w:sz w:val="17"/>
                <w:szCs w:val="17"/>
              </w:rPr>
            </w:pPr>
          </w:p>
        </w:tc>
      </w:tr>
      <w:tr w:rsidR="004B3BD2" w:rsidRPr="00376913" w14:paraId="0952C3C3" w14:textId="77777777" w:rsidTr="004B3BD2">
        <w:trPr>
          <w:trHeight w:val="143"/>
        </w:trPr>
        <w:tc>
          <w:tcPr>
            <w:tcW w:w="15021" w:type="dxa"/>
            <w:gridSpan w:val="6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E77E9D7" w14:textId="77777777" w:rsidR="004B3BD2" w:rsidRPr="00CC44C9" w:rsidRDefault="004B3BD2" w:rsidP="00FF2FB5">
            <w:pPr>
              <w:ind w:firstLine="0"/>
              <w:jc w:val="left"/>
              <w:rPr>
                <w:rFonts w:cs="Arial"/>
                <w:sz w:val="17"/>
                <w:szCs w:val="17"/>
              </w:rPr>
            </w:pPr>
          </w:p>
        </w:tc>
      </w:tr>
      <w:tr w:rsidR="004B3BD2" w:rsidRPr="00274561" w14:paraId="7FBF84C5" w14:textId="77777777" w:rsidTr="004B3BD2">
        <w:trPr>
          <w:trHeight w:val="394"/>
        </w:trPr>
        <w:tc>
          <w:tcPr>
            <w:tcW w:w="2293" w:type="dxa"/>
            <w:gridSpan w:val="2"/>
            <w:shd w:val="clear" w:color="auto" w:fill="FDE9D9"/>
            <w:vAlign w:val="center"/>
          </w:tcPr>
          <w:p w14:paraId="472CBD9F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  <w:r w:rsidRPr="00CC44C9">
              <w:rPr>
                <w:rFonts w:cs="Arial"/>
                <w:sz w:val="17"/>
                <w:szCs w:val="17"/>
              </w:rPr>
              <w:t>ASPECTOS</w:t>
            </w:r>
          </w:p>
        </w:tc>
        <w:tc>
          <w:tcPr>
            <w:tcW w:w="3798" w:type="dxa"/>
            <w:gridSpan w:val="2"/>
            <w:shd w:val="clear" w:color="auto" w:fill="FDE9D9"/>
            <w:vAlign w:val="center"/>
          </w:tcPr>
          <w:p w14:paraId="1A7355EE" w14:textId="68206129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  <w:r w:rsidRPr="00CC44C9">
              <w:rPr>
                <w:rFonts w:cs="Arial"/>
                <w:sz w:val="17"/>
                <w:szCs w:val="17"/>
              </w:rPr>
              <w:t>SITUACIÓN DE DESARROLLO</w:t>
            </w:r>
          </w:p>
        </w:tc>
        <w:tc>
          <w:tcPr>
            <w:tcW w:w="8930" w:type="dxa"/>
            <w:gridSpan w:val="2"/>
            <w:shd w:val="clear" w:color="auto" w:fill="FDE9D9"/>
            <w:vAlign w:val="center"/>
          </w:tcPr>
          <w:p w14:paraId="55B444C8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  <w:r w:rsidRPr="00CC44C9">
              <w:rPr>
                <w:rFonts w:cs="Arial"/>
                <w:sz w:val="17"/>
                <w:szCs w:val="17"/>
              </w:rPr>
              <w:t>DIFICULTADES ENCONTRADAS/OBSERVACIONES</w:t>
            </w:r>
          </w:p>
        </w:tc>
      </w:tr>
      <w:tr w:rsidR="004B3BD2" w:rsidRPr="00274561" w14:paraId="480425BB" w14:textId="77777777" w:rsidTr="00CC44C9">
        <w:trPr>
          <w:trHeight w:val="397"/>
        </w:trPr>
        <w:tc>
          <w:tcPr>
            <w:tcW w:w="2293" w:type="dxa"/>
            <w:gridSpan w:val="2"/>
            <w:shd w:val="clear" w:color="auto" w:fill="FDE9D9"/>
            <w:vAlign w:val="center"/>
          </w:tcPr>
          <w:p w14:paraId="71556AC8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  <w:r w:rsidRPr="00CC44C9">
              <w:rPr>
                <w:rFonts w:cs="Arial"/>
                <w:sz w:val="17"/>
                <w:szCs w:val="17"/>
              </w:rPr>
              <w:t>Objetivos:</w:t>
            </w:r>
          </w:p>
        </w:tc>
        <w:tc>
          <w:tcPr>
            <w:tcW w:w="3798" w:type="dxa"/>
            <w:gridSpan w:val="2"/>
            <w:vAlign w:val="center"/>
          </w:tcPr>
          <w:p w14:paraId="74EE662D" w14:textId="23D6395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</w:p>
        </w:tc>
        <w:tc>
          <w:tcPr>
            <w:tcW w:w="8930" w:type="dxa"/>
            <w:gridSpan w:val="2"/>
            <w:vAlign w:val="center"/>
          </w:tcPr>
          <w:p w14:paraId="78D2BF5C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</w:p>
        </w:tc>
      </w:tr>
      <w:tr w:rsidR="004B3BD2" w:rsidRPr="00274561" w14:paraId="1F300795" w14:textId="77777777" w:rsidTr="00CC44C9">
        <w:trPr>
          <w:trHeight w:val="397"/>
        </w:trPr>
        <w:tc>
          <w:tcPr>
            <w:tcW w:w="2293" w:type="dxa"/>
            <w:gridSpan w:val="2"/>
            <w:shd w:val="clear" w:color="auto" w:fill="FDE9D9"/>
            <w:vAlign w:val="center"/>
          </w:tcPr>
          <w:p w14:paraId="622853C5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  <w:r w:rsidRPr="00CC44C9">
              <w:rPr>
                <w:rFonts w:cs="Arial"/>
                <w:sz w:val="17"/>
                <w:szCs w:val="17"/>
              </w:rPr>
              <w:t>Contenidos y productos:</w:t>
            </w:r>
          </w:p>
        </w:tc>
        <w:tc>
          <w:tcPr>
            <w:tcW w:w="3798" w:type="dxa"/>
            <w:gridSpan w:val="2"/>
            <w:vAlign w:val="center"/>
          </w:tcPr>
          <w:p w14:paraId="4022886E" w14:textId="2CA8DC02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</w:p>
        </w:tc>
        <w:tc>
          <w:tcPr>
            <w:tcW w:w="8930" w:type="dxa"/>
            <w:gridSpan w:val="2"/>
            <w:vAlign w:val="center"/>
          </w:tcPr>
          <w:p w14:paraId="07D8B1F7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</w:p>
        </w:tc>
      </w:tr>
      <w:tr w:rsidR="004B3BD2" w:rsidRPr="00274561" w14:paraId="2B9EEC93" w14:textId="77777777" w:rsidTr="00CC44C9">
        <w:trPr>
          <w:trHeight w:val="397"/>
        </w:trPr>
        <w:tc>
          <w:tcPr>
            <w:tcW w:w="2293" w:type="dxa"/>
            <w:gridSpan w:val="2"/>
            <w:shd w:val="clear" w:color="auto" w:fill="FDE9D9"/>
            <w:vAlign w:val="center"/>
          </w:tcPr>
          <w:p w14:paraId="109F911C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  <w:r w:rsidRPr="00CC44C9">
              <w:rPr>
                <w:rFonts w:cs="Arial"/>
                <w:sz w:val="17"/>
                <w:szCs w:val="17"/>
              </w:rPr>
              <w:t>Metodología:</w:t>
            </w:r>
          </w:p>
        </w:tc>
        <w:tc>
          <w:tcPr>
            <w:tcW w:w="3798" w:type="dxa"/>
            <w:gridSpan w:val="2"/>
            <w:vAlign w:val="center"/>
          </w:tcPr>
          <w:p w14:paraId="548E9891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</w:p>
        </w:tc>
        <w:tc>
          <w:tcPr>
            <w:tcW w:w="8930" w:type="dxa"/>
            <w:gridSpan w:val="2"/>
            <w:vAlign w:val="center"/>
          </w:tcPr>
          <w:p w14:paraId="7D7FD1C2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</w:p>
        </w:tc>
      </w:tr>
      <w:tr w:rsidR="004B3BD2" w:rsidRPr="00274561" w14:paraId="388B86A9" w14:textId="77777777" w:rsidTr="00CC44C9">
        <w:trPr>
          <w:trHeight w:val="397"/>
        </w:trPr>
        <w:tc>
          <w:tcPr>
            <w:tcW w:w="2293" w:type="dxa"/>
            <w:gridSpan w:val="2"/>
            <w:shd w:val="clear" w:color="auto" w:fill="FDE9D9"/>
            <w:vAlign w:val="center"/>
          </w:tcPr>
          <w:p w14:paraId="0AE688DD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  <w:r w:rsidRPr="00CC44C9">
              <w:rPr>
                <w:rFonts w:cs="Arial"/>
                <w:sz w:val="17"/>
                <w:szCs w:val="17"/>
              </w:rPr>
              <w:t>Temporalización</w:t>
            </w:r>
          </w:p>
        </w:tc>
        <w:tc>
          <w:tcPr>
            <w:tcW w:w="3798" w:type="dxa"/>
            <w:gridSpan w:val="2"/>
            <w:vAlign w:val="center"/>
          </w:tcPr>
          <w:p w14:paraId="491D485F" w14:textId="71EE3B75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</w:p>
        </w:tc>
        <w:tc>
          <w:tcPr>
            <w:tcW w:w="8930" w:type="dxa"/>
            <w:gridSpan w:val="2"/>
            <w:vAlign w:val="center"/>
          </w:tcPr>
          <w:p w14:paraId="036E464C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</w:p>
        </w:tc>
      </w:tr>
      <w:tr w:rsidR="004B3BD2" w:rsidRPr="00274561" w14:paraId="35B97A69" w14:textId="77777777" w:rsidTr="00CC44C9">
        <w:trPr>
          <w:trHeight w:val="397"/>
        </w:trPr>
        <w:tc>
          <w:tcPr>
            <w:tcW w:w="2293" w:type="dxa"/>
            <w:gridSpan w:val="2"/>
            <w:shd w:val="clear" w:color="auto" w:fill="FDE9D9"/>
            <w:vAlign w:val="center"/>
          </w:tcPr>
          <w:p w14:paraId="5BB9CBF2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  <w:r w:rsidRPr="00CC44C9">
              <w:rPr>
                <w:rFonts w:cs="Arial"/>
                <w:sz w:val="17"/>
                <w:szCs w:val="17"/>
              </w:rPr>
              <w:t>Recursos:</w:t>
            </w:r>
          </w:p>
        </w:tc>
        <w:tc>
          <w:tcPr>
            <w:tcW w:w="3798" w:type="dxa"/>
            <w:gridSpan w:val="2"/>
            <w:vAlign w:val="center"/>
          </w:tcPr>
          <w:p w14:paraId="01D1F8DB" w14:textId="2E3BDE6B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</w:p>
        </w:tc>
        <w:tc>
          <w:tcPr>
            <w:tcW w:w="8930" w:type="dxa"/>
            <w:gridSpan w:val="2"/>
            <w:vAlign w:val="center"/>
          </w:tcPr>
          <w:p w14:paraId="6F449949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</w:p>
        </w:tc>
      </w:tr>
      <w:tr w:rsidR="004B3BD2" w:rsidRPr="00274561" w14:paraId="1C295F78" w14:textId="77777777" w:rsidTr="00CC44C9">
        <w:trPr>
          <w:trHeight w:val="397"/>
        </w:trPr>
        <w:tc>
          <w:tcPr>
            <w:tcW w:w="2293" w:type="dxa"/>
            <w:gridSpan w:val="2"/>
            <w:shd w:val="clear" w:color="auto" w:fill="FDE9D9"/>
            <w:vAlign w:val="center"/>
          </w:tcPr>
          <w:p w14:paraId="2799E67D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  <w:r w:rsidRPr="00CC44C9">
              <w:rPr>
                <w:rFonts w:cs="Arial"/>
                <w:sz w:val="17"/>
                <w:szCs w:val="17"/>
              </w:rPr>
              <w:t>Participantes:</w:t>
            </w:r>
          </w:p>
        </w:tc>
        <w:tc>
          <w:tcPr>
            <w:tcW w:w="3798" w:type="dxa"/>
            <w:gridSpan w:val="2"/>
            <w:vAlign w:val="center"/>
          </w:tcPr>
          <w:p w14:paraId="562C02CE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</w:p>
        </w:tc>
        <w:tc>
          <w:tcPr>
            <w:tcW w:w="8930" w:type="dxa"/>
            <w:gridSpan w:val="2"/>
            <w:vAlign w:val="center"/>
          </w:tcPr>
          <w:p w14:paraId="717477EB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</w:p>
        </w:tc>
      </w:tr>
      <w:tr w:rsidR="004B3BD2" w:rsidRPr="00274561" w14:paraId="14F3365C" w14:textId="77777777" w:rsidTr="00CC44C9">
        <w:trPr>
          <w:trHeight w:val="397"/>
        </w:trPr>
        <w:tc>
          <w:tcPr>
            <w:tcW w:w="2293" w:type="dxa"/>
            <w:gridSpan w:val="2"/>
            <w:shd w:val="clear" w:color="auto" w:fill="FDE9D9"/>
            <w:vAlign w:val="center"/>
          </w:tcPr>
          <w:p w14:paraId="7A40440D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  <w:r w:rsidRPr="00CC44C9">
              <w:rPr>
                <w:rFonts w:cs="Arial"/>
                <w:sz w:val="17"/>
                <w:szCs w:val="17"/>
              </w:rPr>
              <w:t>Módulo colaborativo (si lo hubiese):</w:t>
            </w:r>
          </w:p>
        </w:tc>
        <w:tc>
          <w:tcPr>
            <w:tcW w:w="3798" w:type="dxa"/>
            <w:gridSpan w:val="2"/>
            <w:vAlign w:val="center"/>
          </w:tcPr>
          <w:p w14:paraId="0E7F8F2D" w14:textId="54AC1626" w:rsidR="004B3BD2" w:rsidRPr="00CC44C9" w:rsidRDefault="004B3BD2" w:rsidP="00FF2FB5">
            <w:pPr>
              <w:ind w:firstLine="0"/>
              <w:rPr>
                <w:rFonts w:cs="Arial"/>
                <w:sz w:val="17"/>
                <w:szCs w:val="17"/>
              </w:rPr>
            </w:pPr>
          </w:p>
        </w:tc>
        <w:tc>
          <w:tcPr>
            <w:tcW w:w="8930" w:type="dxa"/>
            <w:gridSpan w:val="2"/>
            <w:vAlign w:val="center"/>
          </w:tcPr>
          <w:p w14:paraId="4EA46CEA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</w:p>
        </w:tc>
      </w:tr>
      <w:bookmarkEnd w:id="0"/>
    </w:tbl>
    <w:p w14:paraId="68A2FADC" w14:textId="57848CEF" w:rsidR="004B3BD2" w:rsidRDefault="004B3BD2" w:rsidP="004B3BD2">
      <w:pPr>
        <w:ind w:firstLine="0"/>
        <w:jc w:val="left"/>
        <w:rPr>
          <w:rFonts w:asciiTheme="minorHAnsi" w:hAnsiTheme="minorHAnsi" w:cstheme="minorHAnsi"/>
          <w:b/>
          <w:bCs/>
          <w:sz w:val="16"/>
          <w:szCs w:val="16"/>
        </w:rPr>
      </w:pPr>
    </w:p>
    <w:sectPr w:rsidR="004B3BD2" w:rsidSect="004B3BD2">
      <w:headerReference w:type="default" r:id="rId9"/>
      <w:footerReference w:type="default" r:id="rId10"/>
      <w:pgSz w:w="16838" w:h="11906" w:orient="landscape"/>
      <w:pgMar w:top="720" w:right="720" w:bottom="720" w:left="720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724F61" w14:textId="77777777" w:rsidR="00B11349" w:rsidRDefault="00B11349" w:rsidP="00952A28">
      <w:r>
        <w:separator/>
      </w:r>
    </w:p>
  </w:endnote>
  <w:endnote w:type="continuationSeparator" w:id="0">
    <w:p w14:paraId="14824FAA" w14:textId="77777777" w:rsidR="00B11349" w:rsidRDefault="00B11349" w:rsidP="00952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E4AFEF" w14:textId="77777777" w:rsidR="00CC44C9" w:rsidRPr="00CC44C9" w:rsidRDefault="00CC44C9" w:rsidP="00CC44C9">
    <w:pPr>
      <w:ind w:firstLine="0"/>
      <w:jc w:val="left"/>
      <w:rPr>
        <w:rFonts w:asciiTheme="minorHAnsi" w:hAnsiTheme="minorHAnsi" w:cstheme="minorHAnsi"/>
        <w:sz w:val="14"/>
        <w:szCs w:val="14"/>
      </w:rPr>
    </w:pPr>
    <w:r w:rsidRPr="00CC44C9">
      <w:rPr>
        <w:rFonts w:asciiTheme="minorHAnsi" w:hAnsiTheme="minorHAnsi" w:cstheme="minorHAnsi"/>
        <w:b/>
        <w:bCs/>
        <w:sz w:val="14"/>
        <w:szCs w:val="14"/>
      </w:rPr>
      <w:t>El presente Libro de Actas consta de 6 Anexos:</w:t>
    </w:r>
  </w:p>
  <w:p w14:paraId="6E3E5BB5" w14:textId="77777777" w:rsidR="00CC44C9" w:rsidRPr="00CC44C9" w:rsidRDefault="00CC44C9" w:rsidP="00CC44C9">
    <w:pPr>
      <w:ind w:firstLine="0"/>
      <w:jc w:val="left"/>
      <w:rPr>
        <w:rFonts w:asciiTheme="minorHAnsi" w:hAnsiTheme="minorHAnsi" w:cstheme="minorHAnsi"/>
        <w:sz w:val="14"/>
        <w:szCs w:val="14"/>
      </w:rPr>
    </w:pPr>
    <w:r w:rsidRPr="00CC44C9">
      <w:rPr>
        <w:rFonts w:asciiTheme="minorHAnsi" w:hAnsiTheme="minorHAnsi" w:cstheme="minorHAnsi"/>
        <w:sz w:val="14"/>
        <w:szCs w:val="14"/>
      </w:rPr>
      <w:t>Anexo I. Identificación y resumen de la actividad (Documento para el/la coordinador/a).    Anexo II. Actas del módulo presencial (Documento para el/la coordinador/a).</w:t>
    </w:r>
  </w:p>
  <w:p w14:paraId="69512091" w14:textId="77777777" w:rsidR="00CC44C9" w:rsidRPr="00CC44C9" w:rsidRDefault="00CC44C9" w:rsidP="00CC44C9">
    <w:pPr>
      <w:ind w:firstLine="0"/>
      <w:jc w:val="left"/>
      <w:rPr>
        <w:rFonts w:asciiTheme="minorHAnsi" w:hAnsiTheme="minorHAnsi" w:cstheme="minorHAnsi"/>
        <w:sz w:val="14"/>
        <w:szCs w:val="14"/>
      </w:rPr>
    </w:pPr>
    <w:r w:rsidRPr="00CC44C9">
      <w:rPr>
        <w:rFonts w:asciiTheme="minorHAnsi" w:hAnsiTheme="minorHAnsi" w:cstheme="minorHAnsi"/>
        <w:sz w:val="14"/>
        <w:szCs w:val="14"/>
      </w:rPr>
      <w:t>Anexo III. Acta del módulo de aplicación (Documento para el/la coordinador/a).  Anexo IV. Hoja-Resumen del módulo de aplicación (Documento para asistentes).</w:t>
    </w:r>
  </w:p>
  <w:p w14:paraId="0F64665F" w14:textId="766BD158" w:rsidR="008E7401" w:rsidRDefault="00CC44C9" w:rsidP="00CC44C9">
    <w:pPr>
      <w:ind w:firstLine="0"/>
      <w:jc w:val="left"/>
      <w:rPr>
        <w:rFonts w:asciiTheme="minorHAnsi" w:hAnsiTheme="minorHAnsi" w:cstheme="minorHAnsi"/>
        <w:noProof/>
        <w:sz w:val="20"/>
        <w:szCs w:val="20"/>
      </w:rPr>
    </w:pPr>
    <w:r w:rsidRPr="00CC44C9">
      <w:rPr>
        <w:rFonts w:asciiTheme="minorHAnsi" w:hAnsiTheme="minorHAnsi" w:cstheme="minorHAnsi"/>
        <w:sz w:val="14"/>
        <w:szCs w:val="14"/>
      </w:rPr>
      <w:t>Anexo V. Acta del módulo colaborativo (Documento para el/la coordinador/a).  Anexo VI. Hoja de seguimiento de la actividad (Documento para el/la coordinador/a).</w:t>
    </w:r>
  </w:p>
  <w:p w14:paraId="19B7F61F" w14:textId="77777777" w:rsidR="008E7401" w:rsidRPr="00880730" w:rsidRDefault="008E7401" w:rsidP="008E7401">
    <w:pPr>
      <w:pStyle w:val="Piedepgina"/>
      <w:tabs>
        <w:tab w:val="clear" w:pos="8504"/>
        <w:tab w:val="left" w:pos="4956"/>
      </w:tabs>
      <w:ind w:firstLine="0"/>
      <w:jc w:val="center"/>
      <w:rPr>
        <w:noProof/>
        <w:sz w:val="16"/>
        <w:szCs w:val="16"/>
      </w:rPr>
    </w:pPr>
    <w:r w:rsidRPr="00880730">
      <w:rPr>
        <w:rFonts w:asciiTheme="minorHAnsi" w:hAnsiTheme="minorHAnsi" w:cstheme="minorHAnsi"/>
        <w:noProof/>
        <w:sz w:val="16"/>
        <w:szCs w:val="16"/>
      </w:rPr>
      <w:t xml:space="preserve">Campo de Los Salados s/n 49600 Benavente (Zamora). </w:t>
    </w:r>
    <w:r w:rsidRPr="00880730">
      <w:rPr>
        <w:rFonts w:asciiTheme="minorHAnsi" w:hAnsiTheme="minorHAnsi" w:cstheme="minorHAnsi"/>
        <w:sz w:val="16"/>
        <w:szCs w:val="16"/>
      </w:rPr>
      <w:t xml:space="preserve">  Apartado de correos 119 – Tel 980637749</w:t>
    </w:r>
    <w:r>
      <w:rPr>
        <w:rFonts w:asciiTheme="minorHAnsi" w:hAnsiTheme="minorHAnsi" w:cstheme="minorHAnsi"/>
        <w:sz w:val="16"/>
        <w:szCs w:val="16"/>
      </w:rPr>
      <w:t xml:space="preserve"> - </w:t>
    </w:r>
    <w:proofErr w:type="gramStart"/>
    <w:r w:rsidRPr="00880730">
      <w:rPr>
        <w:rFonts w:asciiTheme="minorHAnsi" w:hAnsiTheme="minorHAnsi" w:cstheme="minorHAnsi"/>
        <w:sz w:val="16"/>
        <w:szCs w:val="16"/>
      </w:rPr>
      <w:t>49700015@educa.jcyl.es  -</w:t>
    </w:r>
    <w:proofErr w:type="gramEnd"/>
    <w:r w:rsidRPr="00880730">
      <w:rPr>
        <w:rFonts w:asciiTheme="minorHAnsi" w:hAnsiTheme="minorHAnsi" w:cstheme="minorHAnsi"/>
        <w:sz w:val="16"/>
        <w:szCs w:val="16"/>
      </w:rPr>
      <w:t xml:space="preserve">  @cfiebenavente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D7F52E" w14:textId="77777777" w:rsidR="00B11349" w:rsidRDefault="00B11349" w:rsidP="00952A28">
      <w:r>
        <w:separator/>
      </w:r>
    </w:p>
  </w:footnote>
  <w:footnote w:type="continuationSeparator" w:id="0">
    <w:p w14:paraId="04BFC8CC" w14:textId="77777777" w:rsidR="00B11349" w:rsidRDefault="00B11349" w:rsidP="00952A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C0A625" w14:textId="17FB0312" w:rsidR="004B3BD2" w:rsidRDefault="004B3BD2" w:rsidP="004B3BD2">
    <w:pPr>
      <w:tabs>
        <w:tab w:val="left" w:pos="828"/>
      </w:tabs>
      <w:jc w:val="left"/>
      <w:rPr>
        <w:rFonts w:asciiTheme="minorHAnsi" w:hAnsiTheme="minorHAnsi" w:cstheme="minorHAnsi"/>
      </w:rPr>
    </w:pPr>
    <w:r w:rsidRPr="00880730">
      <w:rPr>
        <w:rFonts w:asciiTheme="minorHAnsi" w:hAnsiTheme="minorHAnsi" w:cstheme="minorHAnsi"/>
        <w:iCs/>
        <w:noProof/>
        <w:sz w:val="16"/>
        <w:szCs w:val="16"/>
      </w:rPr>
      <w:drawing>
        <wp:anchor distT="0" distB="0" distL="114300" distR="114300" simplePos="0" relativeHeight="251659264" behindDoc="1" locked="0" layoutInCell="1" allowOverlap="1" wp14:anchorId="1B8DC409" wp14:editId="531E5BF7">
          <wp:simplePos x="0" y="0"/>
          <wp:positionH relativeFrom="margin">
            <wp:posOffset>8107680</wp:posOffset>
          </wp:positionH>
          <wp:positionV relativeFrom="paragraph">
            <wp:posOffset>-211605</wp:posOffset>
          </wp:positionV>
          <wp:extent cx="952500" cy="437029"/>
          <wp:effectExtent l="0" t="0" r="0" b="127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4288" cy="43784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C208B">
      <w:rPr>
        <w:rFonts w:asciiTheme="minorHAnsi" w:hAnsiTheme="minorHAnsi" w:cstheme="minorHAnsi"/>
        <w:b/>
        <w:bCs/>
      </w:rPr>
      <w:t xml:space="preserve">ANEXO </w:t>
    </w:r>
    <w:r>
      <w:rPr>
        <w:rFonts w:asciiTheme="minorHAnsi" w:hAnsiTheme="minorHAnsi" w:cstheme="minorHAnsi"/>
        <w:b/>
        <w:bCs/>
      </w:rPr>
      <w:t xml:space="preserve">VI. HOJA DE SEGUIMIENTO DE LA ACTIVIDAD    </w:t>
    </w:r>
    <w:r>
      <w:rPr>
        <w:rFonts w:asciiTheme="minorHAnsi" w:hAnsiTheme="minorHAnsi" w:cstheme="minorHAnsi"/>
      </w:rPr>
      <w:t xml:space="preserve">- A completar por el/la coordinador/a en coordinación con el/la asesor/a CFIE –     </w:t>
    </w:r>
  </w:p>
  <w:p w14:paraId="0C95F3B5" w14:textId="30DC3C99" w:rsidR="008E7401" w:rsidRPr="008D6206" w:rsidRDefault="008E7401" w:rsidP="00F322B8">
    <w:pPr>
      <w:ind w:firstLine="0"/>
      <w:rPr>
        <w:i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02A63"/>
    <w:multiLevelType w:val="hybridMultilevel"/>
    <w:tmpl w:val="D35056BA"/>
    <w:lvl w:ilvl="0" w:tplc="E24CFC22">
      <w:numFmt w:val="bullet"/>
      <w:lvlText w:val="-"/>
      <w:lvlJc w:val="left"/>
      <w:pPr>
        <w:ind w:left="66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52D5D"/>
    <w:multiLevelType w:val="hybridMultilevel"/>
    <w:tmpl w:val="0F70968E"/>
    <w:lvl w:ilvl="0" w:tplc="6C06B958">
      <w:start w:val="1"/>
      <w:numFmt w:val="decimal"/>
      <w:lvlText w:val="%1-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" w15:restartNumberingAfterBreak="0">
    <w:nsid w:val="066616E8"/>
    <w:multiLevelType w:val="hybridMultilevel"/>
    <w:tmpl w:val="D6B8025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969E3"/>
    <w:multiLevelType w:val="hybridMultilevel"/>
    <w:tmpl w:val="9A006F8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CF694C"/>
    <w:multiLevelType w:val="hybridMultilevel"/>
    <w:tmpl w:val="72BE76B8"/>
    <w:lvl w:ilvl="0" w:tplc="E24CFC22">
      <w:numFmt w:val="bullet"/>
      <w:lvlText w:val="-"/>
      <w:lvlJc w:val="left"/>
      <w:pPr>
        <w:ind w:left="66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5" w15:restartNumberingAfterBreak="0">
    <w:nsid w:val="0E6615E9"/>
    <w:multiLevelType w:val="hybridMultilevel"/>
    <w:tmpl w:val="827647F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A44836"/>
    <w:multiLevelType w:val="hybridMultilevel"/>
    <w:tmpl w:val="BEBE1FDE"/>
    <w:lvl w:ilvl="0" w:tplc="0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1704F"/>
    <w:multiLevelType w:val="hybridMultilevel"/>
    <w:tmpl w:val="49EAE4B0"/>
    <w:lvl w:ilvl="0" w:tplc="0C0A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8" w15:restartNumberingAfterBreak="0">
    <w:nsid w:val="1F1C3E97"/>
    <w:multiLevelType w:val="hybridMultilevel"/>
    <w:tmpl w:val="F50A3D1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756CA8"/>
    <w:multiLevelType w:val="hybridMultilevel"/>
    <w:tmpl w:val="4B7C38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C2240D"/>
    <w:multiLevelType w:val="hybridMultilevel"/>
    <w:tmpl w:val="77ECFE1A"/>
    <w:lvl w:ilvl="0" w:tplc="B6FA24A2">
      <w:start w:val="1"/>
      <w:numFmt w:val="lowerLetter"/>
      <w:lvlText w:val="%1)"/>
      <w:lvlJc w:val="left"/>
      <w:pPr>
        <w:ind w:left="420" w:hanging="360"/>
      </w:pPr>
      <w:rPr>
        <w:rFonts w:asciiTheme="minorHAnsi" w:eastAsia="Calibri" w:hAnsiTheme="minorHAnsi" w:cstheme="minorHAnsi" w:hint="default"/>
        <w:b/>
        <w:bCs/>
        <w:i/>
        <w:iCs/>
      </w:rPr>
    </w:lvl>
    <w:lvl w:ilvl="1" w:tplc="0C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1" w15:restartNumberingAfterBreak="0">
    <w:nsid w:val="40372DF5"/>
    <w:multiLevelType w:val="hybridMultilevel"/>
    <w:tmpl w:val="5CE4ECB8"/>
    <w:lvl w:ilvl="0" w:tplc="30FC8706">
      <w:start w:val="5"/>
      <w:numFmt w:val="bullet"/>
      <w:lvlText w:val=""/>
      <w:lvlJc w:val="left"/>
      <w:pPr>
        <w:ind w:left="40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12" w15:restartNumberingAfterBreak="0">
    <w:nsid w:val="40761E3F"/>
    <w:multiLevelType w:val="hybridMultilevel"/>
    <w:tmpl w:val="E310715A"/>
    <w:lvl w:ilvl="0" w:tplc="76F4D1E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3" w15:restartNumberingAfterBreak="0">
    <w:nsid w:val="41A47CC2"/>
    <w:multiLevelType w:val="hybridMultilevel"/>
    <w:tmpl w:val="D444B4B0"/>
    <w:lvl w:ilvl="0" w:tplc="AD9CB5E6">
      <w:numFmt w:val="bullet"/>
      <w:lvlText w:val="-"/>
      <w:lvlJc w:val="left"/>
      <w:pPr>
        <w:ind w:left="615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14" w15:restartNumberingAfterBreak="0">
    <w:nsid w:val="526F437D"/>
    <w:multiLevelType w:val="hybridMultilevel"/>
    <w:tmpl w:val="AE9893AC"/>
    <w:lvl w:ilvl="0" w:tplc="3A60C6D0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1C6E6F"/>
    <w:multiLevelType w:val="hybridMultilevel"/>
    <w:tmpl w:val="ED768B14"/>
    <w:lvl w:ilvl="0" w:tplc="3A60C6D0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0D60F0"/>
    <w:multiLevelType w:val="hybridMultilevel"/>
    <w:tmpl w:val="04DCA542"/>
    <w:lvl w:ilvl="0" w:tplc="B0342F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1563EA"/>
    <w:multiLevelType w:val="hybridMultilevel"/>
    <w:tmpl w:val="E1F29C68"/>
    <w:lvl w:ilvl="0" w:tplc="4DCA9CFC">
      <w:start w:val="5"/>
      <w:numFmt w:val="bullet"/>
      <w:lvlText w:val=""/>
      <w:lvlJc w:val="left"/>
      <w:pPr>
        <w:ind w:left="76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8" w15:restartNumberingAfterBreak="0">
    <w:nsid w:val="637249C4"/>
    <w:multiLevelType w:val="hybridMultilevel"/>
    <w:tmpl w:val="BB1A5BDA"/>
    <w:lvl w:ilvl="0" w:tplc="4AE6A704">
      <w:start w:val="5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B52DC1"/>
    <w:multiLevelType w:val="hybridMultilevel"/>
    <w:tmpl w:val="01428AB6"/>
    <w:lvl w:ilvl="0" w:tplc="FEF490C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68B253F0"/>
    <w:multiLevelType w:val="hybridMultilevel"/>
    <w:tmpl w:val="82520C2E"/>
    <w:lvl w:ilvl="0" w:tplc="10282122">
      <w:start w:val="5"/>
      <w:numFmt w:val="bullet"/>
      <w:lvlText w:val=""/>
      <w:lvlJc w:val="left"/>
      <w:pPr>
        <w:ind w:left="112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1" w15:restartNumberingAfterBreak="0">
    <w:nsid w:val="68DF72B4"/>
    <w:multiLevelType w:val="hybridMultilevel"/>
    <w:tmpl w:val="1C262F9E"/>
    <w:lvl w:ilvl="0" w:tplc="083E8DB2">
      <w:start w:val="1"/>
      <w:numFmt w:val="lowerLetter"/>
      <w:lvlText w:val="%1)"/>
      <w:lvlJc w:val="left"/>
      <w:pPr>
        <w:ind w:left="720" w:hanging="360"/>
      </w:pPr>
      <w:rPr>
        <w:rFonts w:hint="default"/>
        <w:i/>
        <w:iCs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A74FFE"/>
    <w:multiLevelType w:val="hybridMultilevel"/>
    <w:tmpl w:val="E8AA4508"/>
    <w:lvl w:ilvl="0" w:tplc="632E399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3" w15:restartNumberingAfterBreak="0">
    <w:nsid w:val="72DD6AFC"/>
    <w:multiLevelType w:val="hybridMultilevel"/>
    <w:tmpl w:val="593CE308"/>
    <w:lvl w:ilvl="0" w:tplc="AD9CB5E6">
      <w:numFmt w:val="bullet"/>
      <w:lvlText w:val="-"/>
      <w:lvlJc w:val="left"/>
      <w:pPr>
        <w:ind w:left="615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24" w15:restartNumberingAfterBreak="0">
    <w:nsid w:val="7ADD4AC6"/>
    <w:multiLevelType w:val="hybridMultilevel"/>
    <w:tmpl w:val="EB24670E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5"/>
  </w:num>
  <w:num w:numId="3">
    <w:abstractNumId w:val="1"/>
  </w:num>
  <w:num w:numId="4">
    <w:abstractNumId w:val="12"/>
  </w:num>
  <w:num w:numId="5">
    <w:abstractNumId w:val="3"/>
  </w:num>
  <w:num w:numId="6">
    <w:abstractNumId w:val="8"/>
  </w:num>
  <w:num w:numId="7">
    <w:abstractNumId w:val="24"/>
  </w:num>
  <w:num w:numId="8">
    <w:abstractNumId w:val="5"/>
  </w:num>
  <w:num w:numId="9">
    <w:abstractNumId w:val="13"/>
  </w:num>
  <w:num w:numId="10">
    <w:abstractNumId w:val="23"/>
  </w:num>
  <w:num w:numId="11">
    <w:abstractNumId w:val="4"/>
  </w:num>
  <w:num w:numId="12">
    <w:abstractNumId w:val="0"/>
  </w:num>
  <w:num w:numId="13">
    <w:abstractNumId w:val="7"/>
  </w:num>
  <w:num w:numId="14">
    <w:abstractNumId w:val="22"/>
  </w:num>
  <w:num w:numId="15">
    <w:abstractNumId w:val="9"/>
  </w:num>
  <w:num w:numId="16">
    <w:abstractNumId w:val="16"/>
  </w:num>
  <w:num w:numId="17">
    <w:abstractNumId w:val="10"/>
  </w:num>
  <w:num w:numId="18">
    <w:abstractNumId w:val="21"/>
  </w:num>
  <w:num w:numId="19">
    <w:abstractNumId w:val="2"/>
  </w:num>
  <w:num w:numId="20">
    <w:abstractNumId w:val="6"/>
  </w:num>
  <w:num w:numId="21">
    <w:abstractNumId w:val="19"/>
  </w:num>
  <w:num w:numId="22">
    <w:abstractNumId w:val="18"/>
  </w:num>
  <w:num w:numId="23">
    <w:abstractNumId w:val="11"/>
  </w:num>
  <w:num w:numId="24">
    <w:abstractNumId w:val="17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attachedTemplate r:id="rId1"/>
  <w:defaultTabStop w:val="113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31B"/>
    <w:rsid w:val="000069A4"/>
    <w:rsid w:val="00022E67"/>
    <w:rsid w:val="000232A5"/>
    <w:rsid w:val="000259C7"/>
    <w:rsid w:val="000265EF"/>
    <w:rsid w:val="0002772C"/>
    <w:rsid w:val="000345FD"/>
    <w:rsid w:val="00034F3A"/>
    <w:rsid w:val="00036F62"/>
    <w:rsid w:val="000423A0"/>
    <w:rsid w:val="00046833"/>
    <w:rsid w:val="0005206C"/>
    <w:rsid w:val="000570CE"/>
    <w:rsid w:val="00057D4B"/>
    <w:rsid w:val="00064A10"/>
    <w:rsid w:val="000800D4"/>
    <w:rsid w:val="0008371C"/>
    <w:rsid w:val="00090311"/>
    <w:rsid w:val="00093B1D"/>
    <w:rsid w:val="0009441B"/>
    <w:rsid w:val="00096ACD"/>
    <w:rsid w:val="000A076A"/>
    <w:rsid w:val="000A25D7"/>
    <w:rsid w:val="000A2CE1"/>
    <w:rsid w:val="000B7459"/>
    <w:rsid w:val="000D0CB3"/>
    <w:rsid w:val="000D7695"/>
    <w:rsid w:val="000F106B"/>
    <w:rsid w:val="000F4DD2"/>
    <w:rsid w:val="00112DBC"/>
    <w:rsid w:val="00124212"/>
    <w:rsid w:val="001269D0"/>
    <w:rsid w:val="00127005"/>
    <w:rsid w:val="00130181"/>
    <w:rsid w:val="0015294F"/>
    <w:rsid w:val="00153781"/>
    <w:rsid w:val="001638BA"/>
    <w:rsid w:val="00165E50"/>
    <w:rsid w:val="001819E6"/>
    <w:rsid w:val="00183B52"/>
    <w:rsid w:val="001932F1"/>
    <w:rsid w:val="001C088D"/>
    <w:rsid w:val="001E6E0D"/>
    <w:rsid w:val="001F4A3B"/>
    <w:rsid w:val="00206A43"/>
    <w:rsid w:val="002115FD"/>
    <w:rsid w:val="0021406B"/>
    <w:rsid w:val="002234D7"/>
    <w:rsid w:val="00226750"/>
    <w:rsid w:val="0023185F"/>
    <w:rsid w:val="0023398D"/>
    <w:rsid w:val="00233D6D"/>
    <w:rsid w:val="00241573"/>
    <w:rsid w:val="002423FE"/>
    <w:rsid w:val="00245247"/>
    <w:rsid w:val="00252445"/>
    <w:rsid w:val="00261A9D"/>
    <w:rsid w:val="0026407E"/>
    <w:rsid w:val="00267960"/>
    <w:rsid w:val="002726A7"/>
    <w:rsid w:val="00283B26"/>
    <w:rsid w:val="002914E6"/>
    <w:rsid w:val="0029223E"/>
    <w:rsid w:val="00293BBA"/>
    <w:rsid w:val="002A53E5"/>
    <w:rsid w:val="002B41E2"/>
    <w:rsid w:val="002B6FBF"/>
    <w:rsid w:val="002B7391"/>
    <w:rsid w:val="002C23FD"/>
    <w:rsid w:val="002C3CCB"/>
    <w:rsid w:val="002D1169"/>
    <w:rsid w:val="002D41E0"/>
    <w:rsid w:val="003049D8"/>
    <w:rsid w:val="00307017"/>
    <w:rsid w:val="0033083D"/>
    <w:rsid w:val="0036078E"/>
    <w:rsid w:val="00362916"/>
    <w:rsid w:val="0036437D"/>
    <w:rsid w:val="003803AD"/>
    <w:rsid w:val="003960A8"/>
    <w:rsid w:val="003A2ED0"/>
    <w:rsid w:val="003A390B"/>
    <w:rsid w:val="003A65A5"/>
    <w:rsid w:val="003B3CDA"/>
    <w:rsid w:val="003C440F"/>
    <w:rsid w:val="003D0CEC"/>
    <w:rsid w:val="003D1923"/>
    <w:rsid w:val="003E1A85"/>
    <w:rsid w:val="003E381A"/>
    <w:rsid w:val="003E6518"/>
    <w:rsid w:val="003E766D"/>
    <w:rsid w:val="003F5061"/>
    <w:rsid w:val="00401A50"/>
    <w:rsid w:val="00404432"/>
    <w:rsid w:val="00404E5F"/>
    <w:rsid w:val="00416AA0"/>
    <w:rsid w:val="004246FB"/>
    <w:rsid w:val="004324A5"/>
    <w:rsid w:val="00436823"/>
    <w:rsid w:val="00452390"/>
    <w:rsid w:val="00454D5C"/>
    <w:rsid w:val="0048099C"/>
    <w:rsid w:val="00480FDA"/>
    <w:rsid w:val="00482B34"/>
    <w:rsid w:val="00487680"/>
    <w:rsid w:val="00491F27"/>
    <w:rsid w:val="004A2E04"/>
    <w:rsid w:val="004B3BD2"/>
    <w:rsid w:val="004C5981"/>
    <w:rsid w:val="004C71FD"/>
    <w:rsid w:val="004D340C"/>
    <w:rsid w:val="004F148C"/>
    <w:rsid w:val="004F35BB"/>
    <w:rsid w:val="00502C37"/>
    <w:rsid w:val="00511DC9"/>
    <w:rsid w:val="005124DB"/>
    <w:rsid w:val="00522C9F"/>
    <w:rsid w:val="0052392C"/>
    <w:rsid w:val="00534AFD"/>
    <w:rsid w:val="005368F6"/>
    <w:rsid w:val="00537B56"/>
    <w:rsid w:val="00551D6C"/>
    <w:rsid w:val="00554177"/>
    <w:rsid w:val="005572E1"/>
    <w:rsid w:val="00565DB6"/>
    <w:rsid w:val="00566C32"/>
    <w:rsid w:val="00566DB1"/>
    <w:rsid w:val="00580BA5"/>
    <w:rsid w:val="005B5781"/>
    <w:rsid w:val="005C208B"/>
    <w:rsid w:val="005C3C86"/>
    <w:rsid w:val="005C4982"/>
    <w:rsid w:val="005C4ADC"/>
    <w:rsid w:val="005D49C1"/>
    <w:rsid w:val="005E39BE"/>
    <w:rsid w:val="005E3E75"/>
    <w:rsid w:val="005E62F7"/>
    <w:rsid w:val="005F7353"/>
    <w:rsid w:val="00610E85"/>
    <w:rsid w:val="00617134"/>
    <w:rsid w:val="006250A0"/>
    <w:rsid w:val="00630222"/>
    <w:rsid w:val="00632C06"/>
    <w:rsid w:val="006501A2"/>
    <w:rsid w:val="006549D1"/>
    <w:rsid w:val="00662228"/>
    <w:rsid w:val="006670F7"/>
    <w:rsid w:val="00667C84"/>
    <w:rsid w:val="00686852"/>
    <w:rsid w:val="00697901"/>
    <w:rsid w:val="006A3981"/>
    <w:rsid w:val="006A55F4"/>
    <w:rsid w:val="006D2C07"/>
    <w:rsid w:val="006E4C90"/>
    <w:rsid w:val="006E6FAB"/>
    <w:rsid w:val="006F2E57"/>
    <w:rsid w:val="006F4C67"/>
    <w:rsid w:val="006F56CC"/>
    <w:rsid w:val="006F5804"/>
    <w:rsid w:val="007103D6"/>
    <w:rsid w:val="00711DFB"/>
    <w:rsid w:val="0072681D"/>
    <w:rsid w:val="00732D9A"/>
    <w:rsid w:val="007476E3"/>
    <w:rsid w:val="00750E62"/>
    <w:rsid w:val="007637AF"/>
    <w:rsid w:val="00764988"/>
    <w:rsid w:val="00764EBE"/>
    <w:rsid w:val="00767AE2"/>
    <w:rsid w:val="00770BA8"/>
    <w:rsid w:val="007724CE"/>
    <w:rsid w:val="007726C6"/>
    <w:rsid w:val="0077397C"/>
    <w:rsid w:val="00775BF5"/>
    <w:rsid w:val="0077666C"/>
    <w:rsid w:val="007904B5"/>
    <w:rsid w:val="007A05BB"/>
    <w:rsid w:val="007A1D49"/>
    <w:rsid w:val="007A319D"/>
    <w:rsid w:val="007A5240"/>
    <w:rsid w:val="007A5501"/>
    <w:rsid w:val="007A7516"/>
    <w:rsid w:val="007C357A"/>
    <w:rsid w:val="007D290F"/>
    <w:rsid w:val="007E59DC"/>
    <w:rsid w:val="007F3EF8"/>
    <w:rsid w:val="007F7E55"/>
    <w:rsid w:val="0080230E"/>
    <w:rsid w:val="00802871"/>
    <w:rsid w:val="00804ECC"/>
    <w:rsid w:val="00805914"/>
    <w:rsid w:val="008114A1"/>
    <w:rsid w:val="00813B0B"/>
    <w:rsid w:val="008322C8"/>
    <w:rsid w:val="008437ED"/>
    <w:rsid w:val="00850D11"/>
    <w:rsid w:val="0085531B"/>
    <w:rsid w:val="00866D18"/>
    <w:rsid w:val="00880730"/>
    <w:rsid w:val="008816A5"/>
    <w:rsid w:val="00881B54"/>
    <w:rsid w:val="008874CC"/>
    <w:rsid w:val="008B1068"/>
    <w:rsid w:val="008C699A"/>
    <w:rsid w:val="008D159C"/>
    <w:rsid w:val="008D47A7"/>
    <w:rsid w:val="008D6206"/>
    <w:rsid w:val="008D6E3B"/>
    <w:rsid w:val="008E22B8"/>
    <w:rsid w:val="008E438A"/>
    <w:rsid w:val="008E4529"/>
    <w:rsid w:val="008E7401"/>
    <w:rsid w:val="008F1B7C"/>
    <w:rsid w:val="008F635C"/>
    <w:rsid w:val="009028B6"/>
    <w:rsid w:val="00915163"/>
    <w:rsid w:val="00943ED0"/>
    <w:rsid w:val="00952A28"/>
    <w:rsid w:val="00955419"/>
    <w:rsid w:val="00962102"/>
    <w:rsid w:val="0097131A"/>
    <w:rsid w:val="00973BAD"/>
    <w:rsid w:val="009766C9"/>
    <w:rsid w:val="00981040"/>
    <w:rsid w:val="00981D22"/>
    <w:rsid w:val="00992934"/>
    <w:rsid w:val="009B0243"/>
    <w:rsid w:val="009D1A51"/>
    <w:rsid w:val="009D238E"/>
    <w:rsid w:val="009D614F"/>
    <w:rsid w:val="009E1B0B"/>
    <w:rsid w:val="00A05E6B"/>
    <w:rsid w:val="00A138C2"/>
    <w:rsid w:val="00A13B39"/>
    <w:rsid w:val="00A16138"/>
    <w:rsid w:val="00A42709"/>
    <w:rsid w:val="00A4392A"/>
    <w:rsid w:val="00A43E87"/>
    <w:rsid w:val="00A61B86"/>
    <w:rsid w:val="00A64438"/>
    <w:rsid w:val="00A66AFD"/>
    <w:rsid w:val="00A75D25"/>
    <w:rsid w:val="00A90A71"/>
    <w:rsid w:val="00AA1DBD"/>
    <w:rsid w:val="00AB2D2A"/>
    <w:rsid w:val="00AC34BB"/>
    <w:rsid w:val="00AD33B9"/>
    <w:rsid w:val="00AF2E20"/>
    <w:rsid w:val="00AF2EC2"/>
    <w:rsid w:val="00AF4C7B"/>
    <w:rsid w:val="00AF7E5F"/>
    <w:rsid w:val="00B0057A"/>
    <w:rsid w:val="00B0209C"/>
    <w:rsid w:val="00B07549"/>
    <w:rsid w:val="00B11349"/>
    <w:rsid w:val="00B13915"/>
    <w:rsid w:val="00B20343"/>
    <w:rsid w:val="00B2138F"/>
    <w:rsid w:val="00B21FAE"/>
    <w:rsid w:val="00B2576A"/>
    <w:rsid w:val="00B47BC3"/>
    <w:rsid w:val="00B52611"/>
    <w:rsid w:val="00B56519"/>
    <w:rsid w:val="00B5679C"/>
    <w:rsid w:val="00B66442"/>
    <w:rsid w:val="00B71FE4"/>
    <w:rsid w:val="00B72B95"/>
    <w:rsid w:val="00B7353D"/>
    <w:rsid w:val="00B843EE"/>
    <w:rsid w:val="00BA793A"/>
    <w:rsid w:val="00BA7DCF"/>
    <w:rsid w:val="00BB708C"/>
    <w:rsid w:val="00BC1524"/>
    <w:rsid w:val="00BC7821"/>
    <w:rsid w:val="00BD2952"/>
    <w:rsid w:val="00BD7026"/>
    <w:rsid w:val="00BD7663"/>
    <w:rsid w:val="00BD7B4D"/>
    <w:rsid w:val="00BE4785"/>
    <w:rsid w:val="00BF00B0"/>
    <w:rsid w:val="00BF1CF1"/>
    <w:rsid w:val="00BF5F9D"/>
    <w:rsid w:val="00C016B6"/>
    <w:rsid w:val="00C02704"/>
    <w:rsid w:val="00C030D5"/>
    <w:rsid w:val="00C15AE7"/>
    <w:rsid w:val="00C46F8C"/>
    <w:rsid w:val="00C55393"/>
    <w:rsid w:val="00C63CF4"/>
    <w:rsid w:val="00C74FBB"/>
    <w:rsid w:val="00C80DFB"/>
    <w:rsid w:val="00C81B35"/>
    <w:rsid w:val="00C9158C"/>
    <w:rsid w:val="00CA636F"/>
    <w:rsid w:val="00CB3470"/>
    <w:rsid w:val="00CC44C9"/>
    <w:rsid w:val="00CE14D8"/>
    <w:rsid w:val="00CE4F84"/>
    <w:rsid w:val="00D03179"/>
    <w:rsid w:val="00D07B97"/>
    <w:rsid w:val="00D202B9"/>
    <w:rsid w:val="00D43006"/>
    <w:rsid w:val="00D55ADA"/>
    <w:rsid w:val="00D718A7"/>
    <w:rsid w:val="00DA6E89"/>
    <w:rsid w:val="00DB6998"/>
    <w:rsid w:val="00DE1F5D"/>
    <w:rsid w:val="00DF0317"/>
    <w:rsid w:val="00DF261B"/>
    <w:rsid w:val="00E01D0F"/>
    <w:rsid w:val="00E05683"/>
    <w:rsid w:val="00E27DB8"/>
    <w:rsid w:val="00E42251"/>
    <w:rsid w:val="00E47646"/>
    <w:rsid w:val="00E51F2B"/>
    <w:rsid w:val="00E52216"/>
    <w:rsid w:val="00E7058F"/>
    <w:rsid w:val="00E8014C"/>
    <w:rsid w:val="00E83C1A"/>
    <w:rsid w:val="00E914D9"/>
    <w:rsid w:val="00E92A96"/>
    <w:rsid w:val="00E95A94"/>
    <w:rsid w:val="00EA2B60"/>
    <w:rsid w:val="00EB39B9"/>
    <w:rsid w:val="00EB4657"/>
    <w:rsid w:val="00EC1E4D"/>
    <w:rsid w:val="00ED149A"/>
    <w:rsid w:val="00ED30CF"/>
    <w:rsid w:val="00EE6C4F"/>
    <w:rsid w:val="00EF1C2E"/>
    <w:rsid w:val="00F00768"/>
    <w:rsid w:val="00F03B17"/>
    <w:rsid w:val="00F05904"/>
    <w:rsid w:val="00F0795D"/>
    <w:rsid w:val="00F2009F"/>
    <w:rsid w:val="00F322B8"/>
    <w:rsid w:val="00F42D42"/>
    <w:rsid w:val="00F463E3"/>
    <w:rsid w:val="00F5726E"/>
    <w:rsid w:val="00F733F8"/>
    <w:rsid w:val="00F77C5F"/>
    <w:rsid w:val="00F835BC"/>
    <w:rsid w:val="00F9583D"/>
    <w:rsid w:val="00F97FBD"/>
    <w:rsid w:val="00FA1622"/>
    <w:rsid w:val="00FB1C13"/>
    <w:rsid w:val="00FC4504"/>
    <w:rsid w:val="00FC6073"/>
    <w:rsid w:val="00FD0C7F"/>
    <w:rsid w:val="00FE4AD3"/>
    <w:rsid w:val="00FF389D"/>
    <w:rsid w:val="00FF5E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66DF31"/>
  <w15:docId w15:val="{EFD3FECF-2F28-40C3-AF11-D7E198D8E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4982"/>
    <w:pPr>
      <w:ind w:firstLine="357"/>
      <w:jc w:val="both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034F3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2A2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52A28"/>
  </w:style>
  <w:style w:type="paragraph" w:styleId="Piedepgina">
    <w:name w:val="footer"/>
    <w:basedOn w:val="Normal"/>
    <w:link w:val="PiedepginaCar"/>
    <w:uiPriority w:val="99"/>
    <w:unhideWhenUsed/>
    <w:rsid w:val="00952A2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52A28"/>
  </w:style>
  <w:style w:type="character" w:styleId="Hipervnculo">
    <w:name w:val="Hyperlink"/>
    <w:basedOn w:val="Fuentedeprrafopredeter"/>
    <w:uiPriority w:val="99"/>
    <w:unhideWhenUsed/>
    <w:rsid w:val="00BB708C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368F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68F6"/>
    <w:rPr>
      <w:rFonts w:ascii="Segoe UI" w:hAnsi="Segoe UI" w:cs="Segoe UI"/>
      <w:sz w:val="18"/>
      <w:szCs w:val="18"/>
      <w:lang w:eastAsia="en-US"/>
    </w:rPr>
  </w:style>
  <w:style w:type="table" w:styleId="Tablaconcuadrcula">
    <w:name w:val="Table Grid"/>
    <w:basedOn w:val="Tablanormal"/>
    <w:uiPriority w:val="59"/>
    <w:rsid w:val="006501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D2C07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034F3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TtuloTDC">
    <w:name w:val="TOC Heading"/>
    <w:basedOn w:val="Ttulo1"/>
    <w:next w:val="Normal"/>
    <w:uiPriority w:val="39"/>
    <w:unhideWhenUsed/>
    <w:qFormat/>
    <w:rsid w:val="00034F3A"/>
    <w:pPr>
      <w:spacing w:line="259" w:lineRule="auto"/>
      <w:ind w:firstLine="0"/>
      <w:jc w:val="left"/>
      <w:outlineLvl w:val="9"/>
    </w:pPr>
    <w:rPr>
      <w:lang w:eastAsia="es-ES"/>
    </w:rPr>
  </w:style>
  <w:style w:type="table" w:styleId="Tablaconcuadrcula1clara-nfasis5">
    <w:name w:val="Grid Table 1 Light Accent 5"/>
    <w:basedOn w:val="Tablanormal"/>
    <w:uiPriority w:val="46"/>
    <w:rsid w:val="001638BA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Mencinsinresolver">
    <w:name w:val="Unresolved Mention"/>
    <w:basedOn w:val="Fuentedeprrafopredeter"/>
    <w:uiPriority w:val="99"/>
    <w:semiHidden/>
    <w:unhideWhenUsed/>
    <w:rsid w:val="00F42D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dor\Mis%20documentos\DTOS%20SECRETAR&#205;A%20CFIE\4-DTOS%20ADMINISTRATIVOS\Doc2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3B0812-10B3-4989-849D-10C62383E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Doc2</Template>
  <TotalTime>1</TotalTime>
  <Pages>1</Pages>
  <Words>70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CFIE de Benavente</Company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Secretaria</dc:creator>
  <cp:lastModifiedBy>CFIE DE BENAVENTE</cp:lastModifiedBy>
  <cp:revision>2</cp:revision>
  <cp:lastPrinted>2025-02-17T10:37:00Z</cp:lastPrinted>
  <dcterms:created xsi:type="dcterms:W3CDTF">2025-05-27T09:27:00Z</dcterms:created>
  <dcterms:modified xsi:type="dcterms:W3CDTF">2025-05-27T09:27:00Z</dcterms:modified>
</cp:coreProperties>
</file>