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E3E85" w14:textId="77777777" w:rsidR="00B2576A" w:rsidRDefault="006F2E57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I</w:t>
      </w:r>
      <w:r w:rsidR="003A390B">
        <w:rPr>
          <w:rFonts w:asciiTheme="minorHAnsi" w:hAnsiTheme="minorHAnsi" w:cstheme="minorHAnsi"/>
          <w:b/>
          <w:bCs/>
        </w:rPr>
        <w:t>V</w:t>
      </w:r>
      <w:r>
        <w:rPr>
          <w:rFonts w:asciiTheme="minorHAnsi" w:hAnsiTheme="minorHAnsi" w:cstheme="minorHAnsi"/>
          <w:b/>
          <w:bCs/>
        </w:rPr>
        <w:t xml:space="preserve">. </w:t>
      </w:r>
      <w:r w:rsidR="00B2576A">
        <w:rPr>
          <w:rFonts w:asciiTheme="minorHAnsi" w:hAnsiTheme="minorHAnsi" w:cstheme="minorHAnsi"/>
          <w:b/>
          <w:bCs/>
        </w:rPr>
        <w:t>HOJA-RESUMEN DEL</w:t>
      </w:r>
      <w:r>
        <w:rPr>
          <w:rFonts w:asciiTheme="minorHAnsi" w:hAnsiTheme="minorHAnsi" w:cstheme="minorHAnsi"/>
          <w:b/>
          <w:bCs/>
        </w:rPr>
        <w:t xml:space="preserve"> MÓDULO DE APLICACIÓN. </w:t>
      </w:r>
    </w:p>
    <w:p w14:paraId="4229BEF7" w14:textId="77777777" w:rsidR="008114A1" w:rsidRPr="005C0D0A" w:rsidRDefault="008114A1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p w14:paraId="54BE7BF2" w14:textId="1EDDE869" w:rsidR="006F2E57" w:rsidRPr="00B2576A" w:rsidRDefault="00B2576A" w:rsidP="006F2E57">
      <w:pPr>
        <w:tabs>
          <w:tab w:val="left" w:pos="828"/>
        </w:tabs>
        <w:jc w:val="center"/>
        <w:rPr>
          <w:sz w:val="18"/>
          <w:szCs w:val="18"/>
        </w:rPr>
      </w:pPr>
      <w:r>
        <w:rPr>
          <w:rFonts w:asciiTheme="minorHAnsi" w:hAnsiTheme="minorHAnsi" w:cstheme="minorHAnsi"/>
          <w:b/>
          <w:bCs/>
        </w:rPr>
        <w:t xml:space="preserve"> </w:t>
      </w:r>
      <w:r w:rsidRPr="00B2576A">
        <w:rPr>
          <w:rFonts w:asciiTheme="minorHAnsi" w:hAnsiTheme="minorHAnsi" w:cstheme="minorHAnsi"/>
        </w:rPr>
        <w:t>- A CUMPLIMENTAR POR LOS PARTICIPANTES -</w:t>
      </w:r>
      <w:r w:rsidR="006F2E57" w:rsidRPr="00B2576A">
        <w:rPr>
          <w:rFonts w:asciiTheme="minorHAnsi" w:hAnsiTheme="minorHAnsi" w:cstheme="minorHAnsi"/>
        </w:rPr>
        <w:t xml:space="preserve"> </w:t>
      </w:r>
    </w:p>
    <w:p w14:paraId="2AA5CA82" w14:textId="77777777" w:rsidR="006F2E57" w:rsidRPr="00866D18" w:rsidRDefault="006F2E57" w:rsidP="006F2E57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77"/>
        <w:gridCol w:w="3119"/>
        <w:gridCol w:w="6190"/>
      </w:tblGrid>
      <w:tr w:rsidR="00B2576A" w:rsidRPr="00866D18" w14:paraId="1835797E" w14:textId="77777777" w:rsidTr="00F65906">
        <w:trPr>
          <w:trHeight w:val="545"/>
        </w:trPr>
        <w:tc>
          <w:tcPr>
            <w:tcW w:w="9886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F388737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E36D4F4" w14:textId="639E34D5" w:rsidR="00F835BC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Breve reseña del trabajo realizado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  <w:r w:rsidR="00404E5F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</w:p>
          <w:p w14:paraId="26A804DA" w14:textId="0EEF8AF8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(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documento físico, si lo hubiera, enlace a espacio o documento online)</w:t>
            </w:r>
          </w:p>
          <w:p w14:paraId="16CED7B2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835BC" w:rsidRPr="00866D18" w14:paraId="6D8AB68B" w14:textId="77777777" w:rsidTr="008114A1">
        <w:trPr>
          <w:trHeight w:val="545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6BEC1E3" w14:textId="0D88B9DF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40C47FEB" w14:textId="196CCDCA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Participante: nombre y apellidos</w:t>
            </w: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5682A898" w14:textId="62A6B88E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Reseña, indicación del documento/enlace.</w:t>
            </w:r>
          </w:p>
        </w:tc>
      </w:tr>
      <w:tr w:rsidR="00F835BC" w:rsidRPr="00866D18" w14:paraId="2B016535" w14:textId="77777777" w:rsidTr="008114A1">
        <w:trPr>
          <w:trHeight w:val="850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7D8B40F" w14:textId="514F50CA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D89DED7" w14:textId="5B6EE1C9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36D11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4DFE1AB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D4C83F3" w14:textId="6ADB38B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69C4E62" w14:textId="25D451A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77BF99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655A8A4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B4A20AD" w14:textId="771C7EF4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FB2A521" w14:textId="44B3A83E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75B961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34B505A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F5255D4" w14:textId="1B3F3DD2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4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0610F4" w14:textId="250FEF0C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1C52F50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510DAE9D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E69DC" w14:textId="64335969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699A08" w14:textId="2AC3CB6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246CC04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031DB013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0B27F21" w14:textId="20F9ECD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CF94D3" w14:textId="5B9F7E05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A8D2052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6236D2A6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DD7D1FB" w14:textId="2F0073FD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37D27D4" w14:textId="2ACFB82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6DB147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5BE7BF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235F39D" w14:textId="3F6E7000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8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BF94677" w14:textId="160468D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510EF6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EBE182E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F9B5B25" w14:textId="0ACB8798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AE55A91" w14:textId="365AAC9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D03CEC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10A3CE9" w14:textId="77777777" w:rsidTr="005C0D0A">
        <w:trPr>
          <w:trHeight w:val="794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E35EEB5" w14:textId="410CEE96" w:rsidR="00F835BC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10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13546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E997AD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</w:tbl>
    <w:p w14:paraId="345953F7" w14:textId="3D53966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5930472F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sectPr w:rsidR="00B07549" w:rsidRPr="00B07549" w:rsidSect="005C0D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14CEF" w14:textId="77777777" w:rsidR="009D1DFC" w:rsidRDefault="009D1DFC" w:rsidP="00952A28">
      <w:r>
        <w:separator/>
      </w:r>
    </w:p>
  </w:endnote>
  <w:endnote w:type="continuationSeparator" w:id="0">
    <w:p w14:paraId="6A9089AA" w14:textId="77777777" w:rsidR="009D1DFC" w:rsidRDefault="009D1DFC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7C8DE" w14:textId="77777777" w:rsidR="006B5FA3" w:rsidRDefault="006B5FA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5C0D0A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r w:rsidRPr="00880730">
      <w:rPr>
        <w:rFonts w:asciiTheme="minorHAnsi" w:hAnsiTheme="minorHAnsi" w:cstheme="minorHAnsi"/>
        <w:sz w:val="16"/>
        <w:szCs w:val="16"/>
      </w:rPr>
      <w:t>49700015@educa.jcyl.es  -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C6EE4" w14:textId="77777777" w:rsidR="006B5FA3" w:rsidRDefault="006B5FA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CDD74" w14:textId="77777777" w:rsidR="009D1DFC" w:rsidRDefault="009D1DFC" w:rsidP="00952A28">
      <w:r>
        <w:separator/>
      </w:r>
    </w:p>
  </w:footnote>
  <w:footnote w:type="continuationSeparator" w:id="0">
    <w:p w14:paraId="7D5A3377" w14:textId="77777777" w:rsidR="009D1DFC" w:rsidRDefault="009D1DFC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B9B63" w14:textId="77777777" w:rsidR="006B5FA3" w:rsidRDefault="006B5FA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:rsidRPr="00C77894" w14:paraId="0C1D2265" w14:textId="77777777" w:rsidTr="005C0D0A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0E4B9995" w:rsidR="008E7401" w:rsidRPr="00C77894" w:rsidRDefault="00093E28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  <w:sz w:val="24"/>
              <w:szCs w:val="24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003F07E3" wp14:editId="2A6B7FE1">
                    <wp:simplePos x="0" y="0"/>
                    <wp:positionH relativeFrom="margin">
                      <wp:posOffset>-76200</wp:posOffset>
                    </wp:positionH>
                    <wp:positionV relativeFrom="paragraph">
                      <wp:posOffset>34290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89013B9" w14:textId="52453913" w:rsidR="00093E28" w:rsidRPr="00EB2730" w:rsidRDefault="006B5FA3" w:rsidP="00093E28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03F07E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6pt;margin-top:2.7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" fillcolor="yellow" stroked="f">
                    <v:textbox>
                      <w:txbxContent>
                        <w:p w14:paraId="489013B9" w14:textId="52453913" w:rsidR="00093E28" w:rsidRPr="00EB2730" w:rsidRDefault="006B5FA3" w:rsidP="00093E28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 w:rsidRPr="00C77894">
            <w:rPr>
              <w:rFonts w:asciiTheme="minorHAnsi" w:hAnsiTheme="minorHAnsi" w:cstheme="minorHAnsi"/>
              <w:b/>
              <w:bCs/>
              <w:iCs/>
              <w:sz w:val="24"/>
              <w:szCs w:val="24"/>
            </w:rPr>
            <w:t>LIBRO DE ACTAS DE ACTIVIDADES DE FORMACIÓN EN CENTRO</w:t>
          </w:r>
        </w:p>
        <w:p w14:paraId="2BB2F992" w14:textId="68F182BF" w:rsidR="008E7401" w:rsidRPr="00C77894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  <w:sz w:val="24"/>
              <w:szCs w:val="24"/>
            </w:rPr>
          </w:pPr>
          <w:r w:rsidRPr="00C77894">
            <w:rPr>
              <w:rFonts w:asciiTheme="minorHAnsi" w:hAnsiTheme="minorHAnsi" w:cstheme="minorHAnsi"/>
              <w:iCs/>
              <w:sz w:val="24"/>
              <w:szCs w:val="24"/>
            </w:rPr>
            <w:t xml:space="preserve">Plan de formación del profesorado. Curso </w:t>
          </w:r>
          <w:r w:rsidR="006B5FA3">
            <w:rPr>
              <w:rFonts w:asciiTheme="minorHAnsi" w:hAnsiTheme="minorHAnsi" w:cstheme="minorHAnsi"/>
              <w:iCs/>
              <w:sz w:val="24"/>
              <w:szCs w:val="24"/>
            </w:rPr>
            <w:t>2025-2026</w:t>
          </w:r>
        </w:p>
      </w:tc>
    </w:tr>
    <w:tr w:rsidR="008E7401" w14:paraId="10F18E80" w14:textId="77777777" w:rsidTr="005C0D0A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5C0D0A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01CE0AF4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CA8E7" w14:textId="77777777" w:rsidR="006B5FA3" w:rsidRDefault="006B5F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3E28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42B6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0D0A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B5FA3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55A19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1DFC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77894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5732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2025-05-27T09:24:00Z</dcterms:created>
  <dcterms:modified xsi:type="dcterms:W3CDTF">2025-05-27T09:24:00Z</dcterms:modified>
</cp:coreProperties>
</file>