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9C781" w14:textId="77777777" w:rsidR="002B7391" w:rsidRDefault="002B7391" w:rsidP="00962102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p w14:paraId="5C80D5D0" w14:textId="5546CCC0" w:rsidR="00482B34" w:rsidRDefault="00502C37" w:rsidP="00962102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 w:rsidRPr="005C208B">
        <w:rPr>
          <w:rFonts w:asciiTheme="minorHAnsi" w:hAnsiTheme="minorHAnsi" w:cstheme="minorHAnsi"/>
          <w:b/>
          <w:bCs/>
        </w:rPr>
        <w:t>A</w:t>
      </w:r>
      <w:r w:rsidR="00482B34" w:rsidRPr="005C208B">
        <w:rPr>
          <w:rFonts w:asciiTheme="minorHAnsi" w:hAnsiTheme="minorHAnsi" w:cstheme="minorHAnsi"/>
          <w:b/>
          <w:bCs/>
        </w:rPr>
        <w:t>NEXO</w:t>
      </w:r>
      <w:r w:rsidRPr="005C208B">
        <w:rPr>
          <w:rFonts w:asciiTheme="minorHAnsi" w:hAnsiTheme="minorHAnsi" w:cstheme="minorHAnsi"/>
          <w:b/>
          <w:bCs/>
        </w:rPr>
        <w:t xml:space="preserve"> I. </w:t>
      </w:r>
      <w:r w:rsidR="00CB3470" w:rsidRPr="005C208B">
        <w:rPr>
          <w:rFonts w:asciiTheme="minorHAnsi" w:hAnsiTheme="minorHAnsi" w:cstheme="minorHAnsi"/>
          <w:b/>
          <w:bCs/>
        </w:rPr>
        <w:t>IDENTIFICACIÓN Y RESUMEN DE LA ACTIVIDAD</w:t>
      </w:r>
      <w:r w:rsidR="00962102">
        <w:rPr>
          <w:rFonts w:asciiTheme="minorHAnsi" w:hAnsiTheme="minorHAnsi" w:cstheme="minorHAnsi"/>
          <w:b/>
          <w:bCs/>
        </w:rPr>
        <w:t xml:space="preserve">. </w:t>
      </w:r>
      <w:r w:rsidR="000F4DD2" w:rsidRPr="005C208B">
        <w:rPr>
          <w:rFonts w:asciiTheme="minorHAnsi" w:hAnsiTheme="minorHAnsi" w:cstheme="minorHAnsi"/>
        </w:rPr>
        <w:t>(A cumplimentar por el/la coordinador/a)</w:t>
      </w:r>
    </w:p>
    <w:p w14:paraId="6E9FB437" w14:textId="77777777" w:rsidR="00962102" w:rsidRPr="005C208B" w:rsidRDefault="00962102" w:rsidP="00962102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10207" w:type="dxa"/>
        <w:tblInd w:w="-147" w:type="dxa"/>
        <w:tblLook w:val="04A0" w:firstRow="1" w:lastRow="0" w:firstColumn="1" w:lastColumn="0" w:noHBand="0" w:noVBand="1"/>
      </w:tblPr>
      <w:tblGrid>
        <w:gridCol w:w="2977"/>
        <w:gridCol w:w="2126"/>
        <w:gridCol w:w="1701"/>
        <w:gridCol w:w="3403"/>
      </w:tblGrid>
      <w:tr w:rsidR="00482B34" w:rsidRPr="005C208B" w14:paraId="47DF8A15" w14:textId="77777777" w:rsidTr="006F2E57">
        <w:trPr>
          <w:trHeight w:val="510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231D3A2E" w14:textId="03703B45" w:rsidR="00482B34" w:rsidRPr="005C208B" w:rsidRDefault="00BC1524" w:rsidP="00482B34">
            <w:pPr>
              <w:pStyle w:val="Prrafodelista"/>
              <w:tabs>
                <w:tab w:val="left" w:pos="828"/>
              </w:tabs>
              <w:ind w:left="0" w:firstLine="0"/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CENTRO</w:t>
            </w:r>
            <w:r w:rsidR="005C208B" w:rsidRPr="005C208B">
              <w:rPr>
                <w:rFonts w:asciiTheme="minorHAnsi" w:hAnsiTheme="minorHAnsi" w:cstheme="minorHAnsi"/>
                <w:b/>
                <w:bCs/>
              </w:rPr>
              <w:t xml:space="preserve"> EDUCATIVO:</w:t>
            </w:r>
          </w:p>
        </w:tc>
        <w:tc>
          <w:tcPr>
            <w:tcW w:w="7230" w:type="dxa"/>
            <w:gridSpan w:val="3"/>
          </w:tcPr>
          <w:p w14:paraId="334DB9D9" w14:textId="34879AB7" w:rsidR="00482B34" w:rsidRPr="005C208B" w:rsidRDefault="007637AF" w:rsidP="007637AF">
            <w:pPr>
              <w:pStyle w:val="Prrafodelista"/>
              <w:tabs>
                <w:tab w:val="left" w:pos="1453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ab/>
            </w:r>
          </w:p>
        </w:tc>
      </w:tr>
      <w:tr w:rsidR="006F2E57" w:rsidRPr="005C208B" w14:paraId="12379330" w14:textId="77777777" w:rsidTr="006F2E57">
        <w:trPr>
          <w:trHeight w:val="510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6B540B04" w14:textId="12725C51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DATOS DEL/DE LA COORDINADOR/A</w:t>
            </w:r>
          </w:p>
        </w:tc>
      </w:tr>
      <w:tr w:rsidR="006F2E57" w:rsidRPr="005C208B" w14:paraId="3A796B1D" w14:textId="77777777" w:rsidTr="006F2E57">
        <w:trPr>
          <w:trHeight w:val="510"/>
        </w:trPr>
        <w:tc>
          <w:tcPr>
            <w:tcW w:w="5103" w:type="dxa"/>
            <w:gridSpan w:val="2"/>
            <w:shd w:val="clear" w:color="auto" w:fill="F2F2F2" w:themeFill="background1" w:themeFillShade="F2"/>
            <w:vAlign w:val="center"/>
          </w:tcPr>
          <w:p w14:paraId="6B74474D" w14:textId="2F031CDC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Nombre y apellidos</w:t>
            </w:r>
          </w:p>
        </w:tc>
        <w:tc>
          <w:tcPr>
            <w:tcW w:w="5104" w:type="dxa"/>
            <w:gridSpan w:val="2"/>
            <w:shd w:val="clear" w:color="auto" w:fill="F2F2F2" w:themeFill="background1" w:themeFillShade="F2"/>
            <w:vAlign w:val="center"/>
          </w:tcPr>
          <w:p w14:paraId="0822CF5A" w14:textId="18B42AC0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Dirección de correo electrónico</w:t>
            </w:r>
          </w:p>
        </w:tc>
      </w:tr>
      <w:tr w:rsidR="006F2E57" w:rsidRPr="005C208B" w14:paraId="03C0D89F" w14:textId="77777777" w:rsidTr="006F2E57">
        <w:trPr>
          <w:trHeight w:val="510"/>
        </w:trPr>
        <w:tc>
          <w:tcPr>
            <w:tcW w:w="5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13AA56" w14:textId="2BE9C203" w:rsidR="006F2E57" w:rsidRPr="005C208B" w:rsidRDefault="006F2E57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23E97B" w14:textId="773DE1FD" w:rsidR="006F2E57" w:rsidRPr="005C208B" w:rsidRDefault="006F2E57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B3470" w:rsidRPr="005C208B" w14:paraId="24F1908A" w14:textId="77777777" w:rsidTr="000F4DD2">
        <w:trPr>
          <w:trHeight w:val="283"/>
        </w:trPr>
        <w:tc>
          <w:tcPr>
            <w:tcW w:w="10207" w:type="dxa"/>
            <w:gridSpan w:val="4"/>
            <w:tcBorders>
              <w:left w:val="nil"/>
              <w:right w:val="nil"/>
            </w:tcBorders>
            <w:vAlign w:val="center"/>
          </w:tcPr>
          <w:p w14:paraId="495D8CDB" w14:textId="77777777" w:rsidR="00CB3470" w:rsidRPr="005C208B" w:rsidRDefault="00CB3470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5E751905" w14:textId="77777777" w:rsidTr="00AE739C">
        <w:trPr>
          <w:trHeight w:val="510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6A26C204" w14:textId="3EBC7038" w:rsidR="00BC1524" w:rsidRPr="005C208B" w:rsidRDefault="00BC1524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RESUMEN DE LA ACTIVIDAD</w:t>
            </w:r>
            <w:r w:rsidR="00CB3470" w:rsidRPr="005C208B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2C95D11B" w14:textId="13E33295" w:rsidR="00CB3470" w:rsidRPr="005C208B" w:rsidRDefault="00CB3470" w:rsidP="000F4DD2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 xml:space="preserve">Módulo Presencial: </w:t>
            </w:r>
            <w:r w:rsidR="000F4DD2" w:rsidRPr="005C208B">
              <w:rPr>
                <w:rFonts w:asciiTheme="minorHAnsi" w:hAnsiTheme="minorHAnsi" w:cstheme="minorHAnsi"/>
              </w:rPr>
              <w:t>O</w:t>
            </w:r>
            <w:r w:rsidRPr="005C208B">
              <w:rPr>
                <w:rFonts w:asciiTheme="minorHAnsi" w:hAnsiTheme="minorHAnsi" w:cstheme="minorHAnsi"/>
              </w:rPr>
              <w:t xml:space="preserve">bligatorio en todas las actividades. </w:t>
            </w:r>
            <w:proofErr w:type="spellStart"/>
            <w:r w:rsidRPr="005C208B">
              <w:rPr>
                <w:rFonts w:asciiTheme="minorHAnsi" w:hAnsiTheme="minorHAnsi" w:cstheme="minorHAnsi"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</w:rPr>
              <w:t xml:space="preserve"> de horas mínimas exigidas: 8.</w:t>
            </w:r>
          </w:p>
          <w:p w14:paraId="454FB099" w14:textId="00B8B7E5" w:rsidR="00CB3470" w:rsidRPr="005C208B" w:rsidRDefault="00CB3470" w:rsidP="00CB3470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 xml:space="preserve">Módulo de Aplicación:  </w:t>
            </w:r>
            <w:r w:rsidRPr="005C208B">
              <w:rPr>
                <w:rFonts w:asciiTheme="minorHAnsi" w:hAnsiTheme="minorHAnsi" w:cstheme="minorHAnsi"/>
              </w:rPr>
              <w:t>Obligatorio en grupos de trabajo, proyectos de formación y proyectos de innovación.</w:t>
            </w:r>
          </w:p>
          <w:p w14:paraId="7C16E317" w14:textId="74C5D70C" w:rsidR="00CB3470" w:rsidRPr="005C208B" w:rsidRDefault="00CB3470" w:rsidP="00CB3470">
            <w:pPr>
              <w:tabs>
                <w:tab w:val="left" w:pos="828"/>
              </w:tabs>
              <w:ind w:left="60" w:firstLine="0"/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</w:rPr>
              <w:t xml:space="preserve">                                             </w:t>
            </w:r>
            <w:r w:rsidR="005C208B">
              <w:rPr>
                <w:rFonts w:asciiTheme="minorHAnsi" w:hAnsiTheme="minorHAnsi" w:cstheme="minorHAnsi"/>
              </w:rPr>
              <w:t xml:space="preserve">   </w:t>
            </w:r>
            <w:r w:rsidRPr="005C208B">
              <w:rPr>
                <w:rFonts w:asciiTheme="minorHAnsi" w:hAnsiTheme="minorHAnsi" w:cstheme="minorHAnsi"/>
              </w:rPr>
              <w:t xml:space="preserve"> Opcional en seminarios.</w:t>
            </w:r>
          </w:p>
          <w:p w14:paraId="4F6485FD" w14:textId="3F3A294D" w:rsidR="00CB3470" w:rsidRPr="005C208B" w:rsidRDefault="00CB3470" w:rsidP="00CB3470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Módulo Colaborativo:</w:t>
            </w:r>
            <w:r w:rsidR="000F4DD2" w:rsidRPr="005C208B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0F4DD2" w:rsidRPr="005C208B">
              <w:rPr>
                <w:rFonts w:asciiTheme="minorHAnsi" w:hAnsiTheme="minorHAnsi" w:cstheme="minorHAnsi"/>
              </w:rPr>
              <w:t>Opcional en todas las actividades (trabajo en Plataformas, trabajo no presencial).</w:t>
            </w:r>
          </w:p>
        </w:tc>
      </w:tr>
      <w:tr w:rsidR="00BC1524" w:rsidRPr="005C208B" w14:paraId="32359A73" w14:textId="77777777" w:rsidTr="00BC1524">
        <w:trPr>
          <w:trHeight w:val="397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46360374" w14:textId="77777777" w:rsidR="000F4DD2" w:rsidRPr="005C208B" w:rsidRDefault="000F4DD2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  <w:p w14:paraId="0168F2C2" w14:textId="33A4B41B" w:rsidR="00BC1524" w:rsidRPr="005C208B" w:rsidRDefault="00BC1524" w:rsidP="006F2E57">
            <w:pPr>
              <w:pStyle w:val="Prrafodelista"/>
              <w:numPr>
                <w:ilvl w:val="0"/>
                <w:numId w:val="18"/>
              </w:numPr>
              <w:tabs>
                <w:tab w:val="left" w:pos="828"/>
              </w:tabs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Módulo Presencial</w:t>
            </w:r>
          </w:p>
        </w:tc>
      </w:tr>
      <w:tr w:rsidR="00BC1524" w:rsidRPr="005C208B" w14:paraId="1A23832B" w14:textId="77777777" w:rsidTr="006F2E57">
        <w:trPr>
          <w:trHeight w:val="397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317AE5B6" w14:textId="28A229EA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5C208B">
              <w:rPr>
                <w:rFonts w:asciiTheme="minorHAnsi" w:hAnsiTheme="minorHAnsi" w:cstheme="minorHAnsi"/>
                <w:b/>
                <w:bCs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  <w:b/>
                <w:bCs/>
              </w:rPr>
              <w:t xml:space="preserve"> de Acta</w:t>
            </w:r>
          </w:p>
        </w:tc>
        <w:tc>
          <w:tcPr>
            <w:tcW w:w="3827" w:type="dxa"/>
            <w:gridSpan w:val="2"/>
            <w:shd w:val="clear" w:color="auto" w:fill="F2F2F2" w:themeFill="background1" w:themeFillShade="F2"/>
            <w:vAlign w:val="center"/>
          </w:tcPr>
          <w:p w14:paraId="52CB498A" w14:textId="40B9492C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Fecha</w:t>
            </w:r>
          </w:p>
        </w:tc>
        <w:tc>
          <w:tcPr>
            <w:tcW w:w="3403" w:type="dxa"/>
            <w:shd w:val="clear" w:color="auto" w:fill="F2F2F2" w:themeFill="background1" w:themeFillShade="F2"/>
            <w:vAlign w:val="center"/>
          </w:tcPr>
          <w:p w14:paraId="4C880B3A" w14:textId="519A11BF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5C208B">
              <w:rPr>
                <w:rFonts w:asciiTheme="minorHAnsi" w:hAnsiTheme="minorHAnsi" w:cstheme="minorHAnsi"/>
                <w:b/>
                <w:bCs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  <w:b/>
                <w:bCs/>
              </w:rPr>
              <w:t xml:space="preserve"> de horas </w:t>
            </w:r>
            <w:r w:rsidR="00962102">
              <w:rPr>
                <w:rFonts w:asciiTheme="minorHAnsi" w:hAnsiTheme="minorHAnsi" w:cstheme="minorHAnsi"/>
                <w:b/>
                <w:bCs/>
              </w:rPr>
              <w:t>realizadas en la sesión</w:t>
            </w:r>
          </w:p>
        </w:tc>
      </w:tr>
      <w:tr w:rsidR="00BC1524" w:rsidRPr="005C208B" w14:paraId="7A69BBD9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863129E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BCDE99A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CD820A9" w14:textId="1D9FD961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2DD1E9DF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842E24D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8F0751E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1BC9F53D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3A969C17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9313FA5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1635464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AA943B1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3EC631C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FBD4E3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C6DEAEC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0FDA24E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0562FBC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335513FE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61ECCCEA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547E1E7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09D3ED37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7961FB6D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3EF77417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362D7AFC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1AEBC6C2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1532DD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3F11B35F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51B147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6BF7581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6A71F7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46EB3A8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75EEF9F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187D226F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5A72753B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74083A2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7AAB4B8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22C5BBDA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546C8E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794EE59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0788B649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EE6C4F" w:rsidRPr="005C208B" w14:paraId="44B9DA7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A7C5AE8" w14:textId="77777777" w:rsidR="00EE6C4F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  <w:p w14:paraId="08EAB10A" w14:textId="28FE9A90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E968B59" w14:textId="77777777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606CB071" w14:textId="77777777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62102" w:rsidRPr="00962102" w14:paraId="736616E8" w14:textId="77777777" w:rsidTr="00347A66">
        <w:trPr>
          <w:trHeight w:val="113"/>
        </w:trPr>
        <w:tc>
          <w:tcPr>
            <w:tcW w:w="10207" w:type="dxa"/>
            <w:gridSpan w:val="4"/>
            <w:vAlign w:val="center"/>
          </w:tcPr>
          <w:p w14:paraId="1E02FB0E" w14:textId="77777777" w:rsidR="00962102" w:rsidRPr="00962102" w:rsidRDefault="0096210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4"/>
                <w:szCs w:val="4"/>
              </w:rPr>
            </w:pPr>
          </w:p>
        </w:tc>
      </w:tr>
      <w:tr w:rsidR="005C208B" w:rsidRPr="005C208B" w14:paraId="5E88FB8C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59D4A0CF" w14:textId="592A2A58" w:rsidR="005C208B" w:rsidRPr="00962102" w:rsidRDefault="00962102" w:rsidP="00962102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presencial:</w:t>
            </w:r>
            <w:r>
              <w:rPr>
                <w:rFonts w:asciiTheme="minorHAnsi" w:hAnsiTheme="minorHAnsi" w:cstheme="minorHAnsi"/>
              </w:rPr>
              <w:t xml:space="preserve">    </w:t>
            </w:r>
          </w:p>
        </w:tc>
        <w:tc>
          <w:tcPr>
            <w:tcW w:w="3403" w:type="dxa"/>
            <w:vAlign w:val="center"/>
          </w:tcPr>
          <w:p w14:paraId="4D29FAD7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C208B" w:rsidRPr="005C208B" w14:paraId="5D2ACDEC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1CBA89CB" w14:textId="6C6973EF" w:rsidR="005C208B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de </w:t>
            </w:r>
            <w:r>
              <w:rPr>
                <w:rFonts w:asciiTheme="minorHAnsi" w:hAnsiTheme="minorHAnsi" w:cstheme="minorHAnsi"/>
              </w:rPr>
              <w:t>aplicación:</w:t>
            </w:r>
            <w:r w:rsidR="005C208B" w:rsidRPr="00962102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403" w:type="dxa"/>
            <w:vAlign w:val="center"/>
          </w:tcPr>
          <w:p w14:paraId="3B44E5A5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C208B" w:rsidRPr="005C208B" w14:paraId="13BAFE19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5A16F89C" w14:textId="461DAE80" w:rsidR="005C208B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colaborativo:</w:t>
            </w:r>
          </w:p>
        </w:tc>
        <w:tc>
          <w:tcPr>
            <w:tcW w:w="3403" w:type="dxa"/>
            <w:vAlign w:val="center"/>
          </w:tcPr>
          <w:p w14:paraId="3E4C6492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62102" w:rsidRPr="005C208B" w14:paraId="16D875BE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08037C3E" w14:textId="379FD5FA" w:rsidR="00962102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  <w:b/>
                <w:bCs/>
              </w:rPr>
            </w:pPr>
            <w:proofErr w:type="gramStart"/>
            <w:r w:rsidRPr="00962102">
              <w:rPr>
                <w:rFonts w:asciiTheme="minorHAnsi" w:hAnsiTheme="minorHAnsi" w:cstheme="minorHAnsi"/>
                <w:b/>
                <w:bCs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  <w:b/>
                <w:bCs/>
              </w:rPr>
              <w:t xml:space="preserve"> horas realizadas en la actividad:</w:t>
            </w:r>
          </w:p>
        </w:tc>
        <w:tc>
          <w:tcPr>
            <w:tcW w:w="3403" w:type="dxa"/>
            <w:vAlign w:val="center"/>
          </w:tcPr>
          <w:p w14:paraId="08C208CE" w14:textId="77777777" w:rsidR="00962102" w:rsidRPr="00962102" w:rsidRDefault="0096210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764D7034" w14:textId="77777777" w:rsidR="00962102" w:rsidRDefault="00962102" w:rsidP="0036078E">
      <w:pPr>
        <w:ind w:firstLine="0"/>
        <w:rPr>
          <w:sz w:val="18"/>
          <w:szCs w:val="18"/>
        </w:rPr>
      </w:pPr>
    </w:p>
    <w:p w14:paraId="5274E93C" w14:textId="1690BFD0" w:rsidR="00B0209C" w:rsidRDefault="00B0209C" w:rsidP="00B0209C">
      <w:pPr>
        <w:ind w:firstLine="0"/>
        <w:jc w:val="center"/>
        <w:rPr>
          <w:sz w:val="18"/>
          <w:szCs w:val="18"/>
        </w:rPr>
      </w:pPr>
      <w:r w:rsidRPr="00B0209C">
        <w:rPr>
          <w:sz w:val="18"/>
          <w:szCs w:val="18"/>
        </w:rPr>
        <w:t>En…</w:t>
      </w:r>
      <w:proofErr w:type="gramStart"/>
      <w:r>
        <w:rPr>
          <w:sz w:val="18"/>
          <w:szCs w:val="18"/>
        </w:rPr>
        <w:t>…….</w:t>
      </w:r>
      <w:proofErr w:type="gramEnd"/>
      <w:r w:rsidRPr="00B0209C">
        <w:rPr>
          <w:sz w:val="18"/>
          <w:szCs w:val="18"/>
        </w:rPr>
        <w:t>……………………… a ………. de ……………………… de 20</w:t>
      </w:r>
      <w:r w:rsidR="002B7391">
        <w:rPr>
          <w:sz w:val="18"/>
          <w:szCs w:val="18"/>
        </w:rPr>
        <w:t>2</w:t>
      </w:r>
      <w:r w:rsidR="009435BB">
        <w:rPr>
          <w:sz w:val="18"/>
          <w:szCs w:val="18"/>
        </w:rPr>
        <w:t>….</w:t>
      </w:r>
    </w:p>
    <w:p w14:paraId="47AE6571" w14:textId="087672DA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4320BDA8" w14:textId="5A18B32A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009E49FF" w14:textId="53897927" w:rsidR="007D290F" w:rsidRDefault="007D290F" w:rsidP="00B0209C">
      <w:pPr>
        <w:ind w:firstLine="0"/>
        <w:jc w:val="center"/>
        <w:rPr>
          <w:sz w:val="18"/>
          <w:szCs w:val="18"/>
        </w:rPr>
      </w:pPr>
    </w:p>
    <w:sectPr w:rsidR="007D290F" w:rsidSect="003E007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CCE7C" w14:textId="77777777" w:rsidR="005F3360" w:rsidRDefault="005F3360" w:rsidP="00952A28">
      <w:r>
        <w:separator/>
      </w:r>
    </w:p>
  </w:endnote>
  <w:endnote w:type="continuationSeparator" w:id="0">
    <w:p w14:paraId="03541D65" w14:textId="77777777" w:rsidR="005F3360" w:rsidRDefault="005F3360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1DD4E" w14:textId="77777777" w:rsidR="00113494" w:rsidRDefault="0011349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3E0079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A977" w14:textId="77777777" w:rsidR="00113494" w:rsidRDefault="0011349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67D85" w14:textId="77777777" w:rsidR="005F3360" w:rsidRDefault="005F3360" w:rsidP="00952A28">
      <w:r>
        <w:separator/>
      </w:r>
    </w:p>
  </w:footnote>
  <w:footnote w:type="continuationSeparator" w:id="0">
    <w:p w14:paraId="52BB1DAA" w14:textId="77777777" w:rsidR="005F3360" w:rsidRDefault="005F3360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2D4FE" w14:textId="77777777" w:rsidR="00113494" w:rsidRDefault="0011349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Ind w:w="-271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3E0079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5884CA5E" w:rsidR="008E7401" w:rsidRDefault="00247011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1287C7ED" wp14:editId="69C3A6F7">
                    <wp:simplePos x="0" y="0"/>
                    <wp:positionH relativeFrom="margin">
                      <wp:posOffset>-94616</wp:posOffset>
                    </wp:positionH>
                    <wp:positionV relativeFrom="paragraph">
                      <wp:posOffset>110490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3C0C3CF" w14:textId="10D64119" w:rsidR="00247011" w:rsidRPr="00EB2730" w:rsidRDefault="00113494" w:rsidP="00247011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25/26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287C7ED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-7.45pt;margin-top:8.7pt;width:102.85pt;height:33.6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" fillcolor="yellow" stroked="f">
                    <v:textbox>
                      <w:txbxContent>
                        <w:p w14:paraId="03C0C3CF" w14:textId="10D64119" w:rsidR="00247011" w:rsidRPr="00EB2730" w:rsidRDefault="00113494" w:rsidP="00247011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25/26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005A8F59" w:rsidR="008E7401" w:rsidRPr="002B7391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</w:t>
          </w:r>
          <w:r w:rsidRPr="00A05E6B">
            <w:rPr>
              <w:rFonts w:asciiTheme="minorHAnsi" w:hAnsiTheme="minorHAnsi" w:cstheme="minorHAnsi"/>
              <w:iCs/>
            </w:rPr>
            <w:t xml:space="preserve">Curso </w:t>
          </w:r>
          <w:r w:rsidR="00113494">
            <w:rPr>
              <w:rFonts w:asciiTheme="minorHAnsi" w:hAnsiTheme="minorHAnsi" w:cstheme="minorHAnsi"/>
              <w:iCs/>
            </w:rPr>
            <w:t>2025-2026</w:t>
          </w:r>
        </w:p>
      </w:tc>
    </w:tr>
    <w:tr w:rsidR="008E7401" w14:paraId="10F18E80" w14:textId="77777777" w:rsidTr="003E0079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3E0079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246DF2B1" w:rsidR="008E7401" w:rsidRPr="008D6206" w:rsidRDefault="008E7401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4EC7D" w14:textId="77777777" w:rsidR="00113494" w:rsidRDefault="0011349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13494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47011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0079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1BCE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C208B"/>
    <w:rsid w:val="005C3C86"/>
    <w:rsid w:val="005C4982"/>
    <w:rsid w:val="005C4ADC"/>
    <w:rsid w:val="005D49C1"/>
    <w:rsid w:val="005E0616"/>
    <w:rsid w:val="005E39BE"/>
    <w:rsid w:val="005E3E75"/>
    <w:rsid w:val="005E62F7"/>
    <w:rsid w:val="005F3360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5BB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D6D14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19FE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726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1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2025-05-27T09:23:00Z</dcterms:created>
  <dcterms:modified xsi:type="dcterms:W3CDTF">2025-05-27T09:23:00Z</dcterms:modified>
</cp:coreProperties>
</file>