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9C781" w14:textId="77777777" w:rsidR="002B7391" w:rsidRDefault="002B7391" w:rsidP="00962102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p w14:paraId="5C80D5D0" w14:textId="5546CCC0" w:rsidR="00482B34" w:rsidRDefault="00502C37" w:rsidP="00962102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 w:rsidRPr="005C208B">
        <w:rPr>
          <w:rFonts w:asciiTheme="minorHAnsi" w:hAnsiTheme="minorHAnsi" w:cstheme="minorHAnsi"/>
          <w:b/>
          <w:bCs/>
        </w:rPr>
        <w:t>A</w:t>
      </w:r>
      <w:r w:rsidR="00482B34" w:rsidRPr="005C208B">
        <w:rPr>
          <w:rFonts w:asciiTheme="minorHAnsi" w:hAnsiTheme="minorHAnsi" w:cstheme="minorHAnsi"/>
          <w:b/>
          <w:bCs/>
        </w:rPr>
        <w:t>NEXO</w:t>
      </w:r>
      <w:r w:rsidRPr="005C208B">
        <w:rPr>
          <w:rFonts w:asciiTheme="minorHAnsi" w:hAnsiTheme="minorHAnsi" w:cstheme="minorHAnsi"/>
          <w:b/>
          <w:bCs/>
        </w:rPr>
        <w:t xml:space="preserve"> I. </w:t>
      </w:r>
      <w:r w:rsidR="00CB3470" w:rsidRPr="005C208B">
        <w:rPr>
          <w:rFonts w:asciiTheme="minorHAnsi" w:hAnsiTheme="minorHAnsi" w:cstheme="minorHAnsi"/>
          <w:b/>
          <w:bCs/>
        </w:rPr>
        <w:t>IDENTIFICACIÓN Y RESUMEN DE LA ACTIVIDAD</w:t>
      </w:r>
      <w:r w:rsidR="00962102">
        <w:rPr>
          <w:rFonts w:asciiTheme="minorHAnsi" w:hAnsiTheme="minorHAnsi" w:cstheme="minorHAnsi"/>
          <w:b/>
          <w:bCs/>
        </w:rPr>
        <w:t xml:space="preserve">. </w:t>
      </w:r>
      <w:r w:rsidR="000F4DD2" w:rsidRPr="005C208B">
        <w:rPr>
          <w:rFonts w:asciiTheme="minorHAnsi" w:hAnsiTheme="minorHAnsi" w:cstheme="minorHAnsi"/>
        </w:rPr>
        <w:t>(A cumplimentar por el/la coordinador/a)</w:t>
      </w:r>
    </w:p>
    <w:p w14:paraId="6E9FB437" w14:textId="77777777" w:rsidR="00962102" w:rsidRPr="005C208B" w:rsidRDefault="00962102" w:rsidP="00962102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10207" w:type="dxa"/>
        <w:tblInd w:w="-147" w:type="dxa"/>
        <w:tblLook w:val="04A0" w:firstRow="1" w:lastRow="0" w:firstColumn="1" w:lastColumn="0" w:noHBand="0" w:noVBand="1"/>
      </w:tblPr>
      <w:tblGrid>
        <w:gridCol w:w="2977"/>
        <w:gridCol w:w="2126"/>
        <w:gridCol w:w="1701"/>
        <w:gridCol w:w="3403"/>
      </w:tblGrid>
      <w:tr w:rsidR="00482B34" w:rsidRPr="005C208B" w14:paraId="47DF8A15" w14:textId="77777777" w:rsidTr="006F2E57">
        <w:trPr>
          <w:trHeight w:val="510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231D3A2E" w14:textId="03703B45" w:rsidR="00482B34" w:rsidRPr="005C208B" w:rsidRDefault="00BC1524" w:rsidP="00482B34">
            <w:pPr>
              <w:pStyle w:val="Prrafodelista"/>
              <w:tabs>
                <w:tab w:val="left" w:pos="828"/>
              </w:tabs>
              <w:ind w:left="0" w:firstLine="0"/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CENTRO</w:t>
            </w:r>
            <w:r w:rsidR="005C208B" w:rsidRPr="005C208B">
              <w:rPr>
                <w:rFonts w:asciiTheme="minorHAnsi" w:hAnsiTheme="minorHAnsi" w:cstheme="minorHAnsi"/>
                <w:b/>
                <w:bCs/>
              </w:rPr>
              <w:t xml:space="preserve"> EDUCATIVO:</w:t>
            </w:r>
          </w:p>
        </w:tc>
        <w:tc>
          <w:tcPr>
            <w:tcW w:w="7230" w:type="dxa"/>
            <w:gridSpan w:val="3"/>
          </w:tcPr>
          <w:p w14:paraId="334DB9D9" w14:textId="34879AB7" w:rsidR="00482B34" w:rsidRPr="005C208B" w:rsidRDefault="007637AF" w:rsidP="007637AF">
            <w:pPr>
              <w:pStyle w:val="Prrafodelista"/>
              <w:tabs>
                <w:tab w:val="left" w:pos="1453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ab/>
            </w:r>
          </w:p>
        </w:tc>
      </w:tr>
      <w:tr w:rsidR="006F2E57" w:rsidRPr="005C208B" w14:paraId="12379330" w14:textId="77777777" w:rsidTr="006F2E57">
        <w:trPr>
          <w:trHeight w:val="510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6B540B04" w14:textId="12725C51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DATOS DEL/DE LA COORDINADOR/A</w:t>
            </w:r>
          </w:p>
        </w:tc>
      </w:tr>
      <w:tr w:rsidR="006F2E57" w:rsidRPr="005C208B" w14:paraId="3A796B1D" w14:textId="77777777" w:rsidTr="006F2E57">
        <w:trPr>
          <w:trHeight w:val="510"/>
        </w:trPr>
        <w:tc>
          <w:tcPr>
            <w:tcW w:w="5103" w:type="dxa"/>
            <w:gridSpan w:val="2"/>
            <w:shd w:val="clear" w:color="auto" w:fill="F2F2F2" w:themeFill="background1" w:themeFillShade="F2"/>
            <w:vAlign w:val="center"/>
          </w:tcPr>
          <w:p w14:paraId="6B74474D" w14:textId="2F031CDC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Nombre y apellidos</w:t>
            </w:r>
          </w:p>
        </w:tc>
        <w:tc>
          <w:tcPr>
            <w:tcW w:w="5104" w:type="dxa"/>
            <w:gridSpan w:val="2"/>
            <w:shd w:val="clear" w:color="auto" w:fill="F2F2F2" w:themeFill="background1" w:themeFillShade="F2"/>
            <w:vAlign w:val="center"/>
          </w:tcPr>
          <w:p w14:paraId="0822CF5A" w14:textId="18B42AC0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Dirección de correo electrónico</w:t>
            </w:r>
          </w:p>
        </w:tc>
      </w:tr>
      <w:tr w:rsidR="006F2E57" w:rsidRPr="005C208B" w14:paraId="03C0D89F" w14:textId="77777777" w:rsidTr="006F2E57">
        <w:trPr>
          <w:trHeight w:val="510"/>
        </w:trPr>
        <w:tc>
          <w:tcPr>
            <w:tcW w:w="5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13AA56" w14:textId="2BE9C203" w:rsidR="006F2E57" w:rsidRPr="005C208B" w:rsidRDefault="006F2E57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10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23E97B" w14:textId="773DE1FD" w:rsidR="006F2E57" w:rsidRPr="005C208B" w:rsidRDefault="006F2E57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CB3470" w:rsidRPr="005C208B" w14:paraId="24F1908A" w14:textId="77777777" w:rsidTr="000F4DD2">
        <w:trPr>
          <w:trHeight w:val="283"/>
        </w:trPr>
        <w:tc>
          <w:tcPr>
            <w:tcW w:w="10207" w:type="dxa"/>
            <w:gridSpan w:val="4"/>
            <w:tcBorders>
              <w:left w:val="nil"/>
              <w:right w:val="nil"/>
            </w:tcBorders>
            <w:vAlign w:val="center"/>
          </w:tcPr>
          <w:p w14:paraId="495D8CDB" w14:textId="77777777" w:rsidR="00CB3470" w:rsidRPr="005C208B" w:rsidRDefault="00CB3470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5E751905" w14:textId="77777777" w:rsidTr="00AE739C">
        <w:trPr>
          <w:trHeight w:val="510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6A26C204" w14:textId="3EBC7038" w:rsidR="00BC1524" w:rsidRPr="005C208B" w:rsidRDefault="00BC1524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RESUMEN DE LA ACTIVIDAD</w:t>
            </w:r>
            <w:r w:rsidR="00CB3470" w:rsidRPr="005C208B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2C95D11B" w14:textId="13E33295" w:rsidR="00CB3470" w:rsidRPr="005C208B" w:rsidRDefault="00CB3470" w:rsidP="000F4DD2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 xml:space="preserve">Módulo Presencial: </w:t>
            </w:r>
            <w:r w:rsidR="000F4DD2" w:rsidRPr="005C208B">
              <w:rPr>
                <w:rFonts w:asciiTheme="minorHAnsi" w:hAnsiTheme="minorHAnsi" w:cstheme="minorHAnsi"/>
              </w:rPr>
              <w:t>O</w:t>
            </w:r>
            <w:r w:rsidRPr="005C208B">
              <w:rPr>
                <w:rFonts w:asciiTheme="minorHAnsi" w:hAnsiTheme="minorHAnsi" w:cstheme="minorHAnsi"/>
              </w:rPr>
              <w:t xml:space="preserve">bligatorio en todas las actividades. </w:t>
            </w:r>
            <w:proofErr w:type="spellStart"/>
            <w:r w:rsidRPr="005C208B">
              <w:rPr>
                <w:rFonts w:asciiTheme="minorHAnsi" w:hAnsiTheme="minorHAnsi" w:cstheme="minorHAnsi"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</w:rPr>
              <w:t xml:space="preserve"> de horas mínimas exigidas: 8.</w:t>
            </w:r>
          </w:p>
          <w:p w14:paraId="454FB099" w14:textId="00B8B7E5" w:rsidR="00CB3470" w:rsidRPr="005C208B" w:rsidRDefault="00CB3470" w:rsidP="00CB3470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 xml:space="preserve">Módulo de Aplicación:  </w:t>
            </w:r>
            <w:r w:rsidRPr="005C208B">
              <w:rPr>
                <w:rFonts w:asciiTheme="minorHAnsi" w:hAnsiTheme="minorHAnsi" w:cstheme="minorHAnsi"/>
              </w:rPr>
              <w:t>Obligatorio en grupos de trabajo, proyectos de formación y proyectos de innovación.</w:t>
            </w:r>
          </w:p>
          <w:p w14:paraId="7C16E317" w14:textId="74C5D70C" w:rsidR="00CB3470" w:rsidRPr="005C208B" w:rsidRDefault="00CB3470" w:rsidP="00CB3470">
            <w:pPr>
              <w:tabs>
                <w:tab w:val="left" w:pos="828"/>
              </w:tabs>
              <w:ind w:left="60" w:firstLine="0"/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</w:rPr>
              <w:t xml:space="preserve">                                             </w:t>
            </w:r>
            <w:r w:rsidR="005C208B">
              <w:rPr>
                <w:rFonts w:asciiTheme="minorHAnsi" w:hAnsiTheme="minorHAnsi" w:cstheme="minorHAnsi"/>
              </w:rPr>
              <w:t xml:space="preserve">   </w:t>
            </w:r>
            <w:r w:rsidRPr="005C208B">
              <w:rPr>
                <w:rFonts w:asciiTheme="minorHAnsi" w:hAnsiTheme="minorHAnsi" w:cstheme="minorHAnsi"/>
              </w:rPr>
              <w:t xml:space="preserve"> Opcional en seminarios.</w:t>
            </w:r>
          </w:p>
          <w:p w14:paraId="4F6485FD" w14:textId="3F3A294D" w:rsidR="00CB3470" w:rsidRPr="005C208B" w:rsidRDefault="00CB3470" w:rsidP="00CB3470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Módulo Colaborativo:</w:t>
            </w:r>
            <w:r w:rsidR="000F4DD2" w:rsidRPr="005C208B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0F4DD2" w:rsidRPr="005C208B">
              <w:rPr>
                <w:rFonts w:asciiTheme="minorHAnsi" w:hAnsiTheme="minorHAnsi" w:cstheme="minorHAnsi"/>
              </w:rPr>
              <w:t>Opcional en todas las actividades (trabajo en Plataformas, trabajo no presencial).</w:t>
            </w:r>
          </w:p>
        </w:tc>
      </w:tr>
      <w:tr w:rsidR="00BC1524" w:rsidRPr="005C208B" w14:paraId="32359A73" w14:textId="77777777" w:rsidTr="00BC1524">
        <w:trPr>
          <w:trHeight w:val="397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46360374" w14:textId="77777777" w:rsidR="000F4DD2" w:rsidRPr="005C208B" w:rsidRDefault="000F4DD2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  <w:p w14:paraId="0168F2C2" w14:textId="33A4B41B" w:rsidR="00BC1524" w:rsidRPr="005C208B" w:rsidRDefault="00BC1524" w:rsidP="006F2E57">
            <w:pPr>
              <w:pStyle w:val="Prrafodelista"/>
              <w:numPr>
                <w:ilvl w:val="0"/>
                <w:numId w:val="18"/>
              </w:numPr>
              <w:tabs>
                <w:tab w:val="left" w:pos="828"/>
              </w:tabs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Módulo Presencial</w:t>
            </w:r>
          </w:p>
        </w:tc>
      </w:tr>
      <w:tr w:rsidR="00BC1524" w:rsidRPr="005C208B" w14:paraId="1A23832B" w14:textId="77777777" w:rsidTr="006F2E57">
        <w:trPr>
          <w:trHeight w:val="397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317AE5B6" w14:textId="28A229EA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5C208B">
              <w:rPr>
                <w:rFonts w:asciiTheme="minorHAnsi" w:hAnsiTheme="minorHAnsi" w:cstheme="minorHAnsi"/>
                <w:b/>
                <w:bCs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  <w:b/>
                <w:bCs/>
              </w:rPr>
              <w:t xml:space="preserve"> de Acta</w:t>
            </w:r>
          </w:p>
        </w:tc>
        <w:tc>
          <w:tcPr>
            <w:tcW w:w="3827" w:type="dxa"/>
            <w:gridSpan w:val="2"/>
            <w:shd w:val="clear" w:color="auto" w:fill="F2F2F2" w:themeFill="background1" w:themeFillShade="F2"/>
            <w:vAlign w:val="center"/>
          </w:tcPr>
          <w:p w14:paraId="52CB498A" w14:textId="40B9492C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Fecha</w:t>
            </w:r>
          </w:p>
        </w:tc>
        <w:tc>
          <w:tcPr>
            <w:tcW w:w="3403" w:type="dxa"/>
            <w:shd w:val="clear" w:color="auto" w:fill="F2F2F2" w:themeFill="background1" w:themeFillShade="F2"/>
            <w:vAlign w:val="center"/>
          </w:tcPr>
          <w:p w14:paraId="4C880B3A" w14:textId="519A11BF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5C208B">
              <w:rPr>
                <w:rFonts w:asciiTheme="minorHAnsi" w:hAnsiTheme="minorHAnsi" w:cstheme="minorHAnsi"/>
                <w:b/>
                <w:bCs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  <w:b/>
                <w:bCs/>
              </w:rPr>
              <w:t xml:space="preserve"> de horas </w:t>
            </w:r>
            <w:r w:rsidR="00962102">
              <w:rPr>
                <w:rFonts w:asciiTheme="minorHAnsi" w:hAnsiTheme="minorHAnsi" w:cstheme="minorHAnsi"/>
                <w:b/>
                <w:bCs/>
              </w:rPr>
              <w:t>realizadas en la sesión</w:t>
            </w:r>
          </w:p>
        </w:tc>
      </w:tr>
      <w:tr w:rsidR="00BC1524" w:rsidRPr="005C208B" w14:paraId="7A69BBD9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863129E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BCDE99A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CD820A9" w14:textId="1D9FD961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2DD1E9DF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842E24D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8F0751E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1BC9F53D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3A969C17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9313FA5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11635464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AA943B1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3EC631C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FBD4E3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C6DEAEC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0FDA24E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0562FBC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335513FE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61ECCCEA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547E1E7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09D3ED37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7961FB6D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3EF77417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362D7AFC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1AEBC6C2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1532DD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3F11B35F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51B147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6BF7581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6A71F7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146EB3A8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75EEF9F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187D226F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5A72753B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74083A2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7AAB4B8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22C5BBDA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546C8E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794EE59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0788B649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EE6C4F" w:rsidRPr="005C208B" w14:paraId="44B9DA7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A7C5AE8" w14:textId="77777777" w:rsidR="00EE6C4F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  <w:p w14:paraId="08EAB10A" w14:textId="28FE9A90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E968B59" w14:textId="77777777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606CB071" w14:textId="77777777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62102" w:rsidRPr="00962102" w14:paraId="736616E8" w14:textId="77777777" w:rsidTr="00347A66">
        <w:trPr>
          <w:trHeight w:val="113"/>
        </w:trPr>
        <w:tc>
          <w:tcPr>
            <w:tcW w:w="10207" w:type="dxa"/>
            <w:gridSpan w:val="4"/>
            <w:vAlign w:val="center"/>
          </w:tcPr>
          <w:p w14:paraId="1E02FB0E" w14:textId="77777777" w:rsidR="00962102" w:rsidRPr="00962102" w:rsidRDefault="0096210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4"/>
                <w:szCs w:val="4"/>
              </w:rPr>
            </w:pPr>
          </w:p>
        </w:tc>
      </w:tr>
      <w:tr w:rsidR="005C208B" w:rsidRPr="005C208B" w14:paraId="5E88FB8C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59D4A0CF" w14:textId="592A2A58" w:rsidR="005C208B" w:rsidRPr="00962102" w:rsidRDefault="00962102" w:rsidP="00962102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presencial:</w:t>
            </w:r>
            <w:r>
              <w:rPr>
                <w:rFonts w:asciiTheme="minorHAnsi" w:hAnsiTheme="minorHAnsi" w:cstheme="minorHAnsi"/>
              </w:rPr>
              <w:t xml:space="preserve">    </w:t>
            </w:r>
          </w:p>
        </w:tc>
        <w:tc>
          <w:tcPr>
            <w:tcW w:w="3403" w:type="dxa"/>
            <w:vAlign w:val="center"/>
          </w:tcPr>
          <w:p w14:paraId="4D29FAD7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5C208B" w:rsidRPr="005C208B" w14:paraId="5D2ACDEC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1CBA89CB" w14:textId="6C6973EF" w:rsidR="005C208B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de </w:t>
            </w:r>
            <w:r>
              <w:rPr>
                <w:rFonts w:asciiTheme="minorHAnsi" w:hAnsiTheme="minorHAnsi" w:cstheme="minorHAnsi"/>
              </w:rPr>
              <w:t>aplicación:</w:t>
            </w:r>
            <w:r w:rsidR="005C208B" w:rsidRPr="00962102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403" w:type="dxa"/>
            <w:vAlign w:val="center"/>
          </w:tcPr>
          <w:p w14:paraId="3B44E5A5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5C208B" w:rsidRPr="005C208B" w14:paraId="13BAFE19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5A16F89C" w14:textId="461DAE80" w:rsidR="005C208B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colaborativo:</w:t>
            </w:r>
          </w:p>
        </w:tc>
        <w:tc>
          <w:tcPr>
            <w:tcW w:w="3403" w:type="dxa"/>
            <w:vAlign w:val="center"/>
          </w:tcPr>
          <w:p w14:paraId="3E4C6492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62102" w:rsidRPr="005C208B" w14:paraId="16D875BE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08037C3E" w14:textId="379FD5FA" w:rsidR="00962102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  <w:b/>
                <w:bCs/>
              </w:rPr>
            </w:pPr>
            <w:proofErr w:type="gramStart"/>
            <w:r w:rsidRPr="00962102">
              <w:rPr>
                <w:rFonts w:asciiTheme="minorHAnsi" w:hAnsiTheme="minorHAnsi" w:cstheme="minorHAnsi"/>
                <w:b/>
                <w:bCs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  <w:b/>
                <w:bCs/>
              </w:rPr>
              <w:t xml:space="preserve"> horas realizadas en la actividad:</w:t>
            </w:r>
          </w:p>
        </w:tc>
        <w:tc>
          <w:tcPr>
            <w:tcW w:w="3403" w:type="dxa"/>
            <w:vAlign w:val="center"/>
          </w:tcPr>
          <w:p w14:paraId="08C208CE" w14:textId="77777777" w:rsidR="00962102" w:rsidRPr="00962102" w:rsidRDefault="0096210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764D7034" w14:textId="77777777" w:rsidR="00962102" w:rsidRDefault="00962102" w:rsidP="0036078E">
      <w:pPr>
        <w:ind w:firstLine="0"/>
        <w:rPr>
          <w:sz w:val="18"/>
          <w:szCs w:val="18"/>
        </w:rPr>
      </w:pPr>
    </w:p>
    <w:p w14:paraId="5274E93C" w14:textId="4310CF30" w:rsidR="00B0209C" w:rsidRDefault="00B0209C" w:rsidP="00B0209C">
      <w:pPr>
        <w:ind w:firstLine="0"/>
        <w:jc w:val="center"/>
        <w:rPr>
          <w:sz w:val="18"/>
          <w:szCs w:val="18"/>
        </w:rPr>
      </w:pPr>
      <w:r w:rsidRPr="00B0209C">
        <w:rPr>
          <w:sz w:val="18"/>
          <w:szCs w:val="18"/>
        </w:rPr>
        <w:t>En…</w:t>
      </w:r>
      <w:proofErr w:type="gramStart"/>
      <w:r>
        <w:rPr>
          <w:sz w:val="18"/>
          <w:szCs w:val="18"/>
        </w:rPr>
        <w:t>…….</w:t>
      </w:r>
      <w:proofErr w:type="gramEnd"/>
      <w:r w:rsidRPr="00B0209C">
        <w:rPr>
          <w:sz w:val="18"/>
          <w:szCs w:val="18"/>
        </w:rPr>
        <w:t xml:space="preserve">……………………… a ………. de ……………………… de </w:t>
      </w:r>
      <w:r w:rsidR="00EB2730">
        <w:rPr>
          <w:sz w:val="18"/>
          <w:szCs w:val="18"/>
        </w:rPr>
        <w:t>202______</w:t>
      </w:r>
    </w:p>
    <w:p w14:paraId="47AE6571" w14:textId="087672DA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4320BDA8" w14:textId="5A18B32A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009E49FF" w14:textId="53897927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5BF9ABE1" w14:textId="1443AC76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058E3F38" w14:textId="77777777" w:rsidR="005124DB" w:rsidRDefault="007D290F" w:rsidP="007D290F">
      <w:pPr>
        <w:tabs>
          <w:tab w:val="left" w:pos="828"/>
        </w:tabs>
        <w:jc w:val="center"/>
        <w:rPr>
          <w:sz w:val="18"/>
          <w:szCs w:val="18"/>
        </w:rPr>
      </w:pPr>
      <w:r>
        <w:rPr>
          <w:sz w:val="18"/>
          <w:szCs w:val="18"/>
        </w:rPr>
        <w:tab/>
      </w:r>
    </w:p>
    <w:p w14:paraId="5EB0DB7E" w14:textId="3D1C084F" w:rsidR="007D290F" w:rsidRDefault="007D290F" w:rsidP="007D290F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 xml:space="preserve">II. ACTA DEL MÓDULO PRESENCIAL </w:t>
      </w:r>
      <w:r w:rsidRPr="005C208B">
        <w:rPr>
          <w:rFonts w:asciiTheme="minorHAnsi" w:hAnsiTheme="minorHAnsi" w:cstheme="minorHAnsi"/>
        </w:rPr>
        <w:t>(A cumplimentar por el/la coordinador/a)</w:t>
      </w:r>
    </w:p>
    <w:p w14:paraId="777784AE" w14:textId="60C5E9F0" w:rsidR="005124DB" w:rsidRDefault="005124DB" w:rsidP="007D290F">
      <w:pPr>
        <w:tabs>
          <w:tab w:val="left" w:pos="828"/>
        </w:tabs>
        <w:jc w:val="center"/>
        <w:rPr>
          <w:rFonts w:asciiTheme="minorHAnsi" w:hAnsiTheme="minorHAnsi" w:cstheme="minorHAnsi"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1711"/>
        <w:gridCol w:w="851"/>
        <w:gridCol w:w="1276"/>
        <w:gridCol w:w="850"/>
        <w:gridCol w:w="1843"/>
        <w:gridCol w:w="1559"/>
        <w:gridCol w:w="1796"/>
      </w:tblGrid>
      <w:tr w:rsidR="005124DB" w:rsidRPr="002106C4" w14:paraId="7F464667" w14:textId="77777777" w:rsidTr="006F2E57">
        <w:trPr>
          <w:trHeight w:val="545"/>
        </w:trPr>
        <w:tc>
          <w:tcPr>
            <w:tcW w:w="1711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21EB491C" w14:textId="591D699F" w:rsidR="005124DB" w:rsidRPr="00165E50" w:rsidRDefault="00454D5C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ACTA </w:t>
            </w:r>
            <w:proofErr w:type="spellStart"/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Nº</w:t>
            </w:r>
            <w:proofErr w:type="spellEnd"/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5A607AAE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vAlign w:val="center"/>
          </w:tcPr>
          <w:p w14:paraId="424F584D" w14:textId="77777777" w:rsidR="005124DB" w:rsidRPr="00165E50" w:rsidRDefault="005124DB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Fecha:</w:t>
            </w:r>
          </w:p>
        </w:tc>
        <w:tc>
          <w:tcPr>
            <w:tcW w:w="2693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8FB5BCF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vAlign w:val="center"/>
          </w:tcPr>
          <w:p w14:paraId="5DFE0C3C" w14:textId="65F92765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Duración (mínimo, 90’):</w:t>
            </w:r>
          </w:p>
        </w:tc>
        <w:tc>
          <w:tcPr>
            <w:tcW w:w="1796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6283355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</w:tr>
      <w:tr w:rsidR="005124DB" w:rsidRPr="002106C4" w14:paraId="158F7595" w14:textId="77777777" w:rsidTr="006F2E57">
        <w:trPr>
          <w:trHeight w:val="545"/>
        </w:trPr>
        <w:tc>
          <w:tcPr>
            <w:tcW w:w="2562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4607C771" w14:textId="77777777" w:rsidR="005124DB" w:rsidRPr="00165E50" w:rsidRDefault="005124DB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Lugar de celebración:</w:t>
            </w:r>
          </w:p>
        </w:tc>
        <w:tc>
          <w:tcPr>
            <w:tcW w:w="7324" w:type="dxa"/>
            <w:gridSpan w:val="5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337B14CA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  <w:p w14:paraId="13D961F3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</w:tr>
      <w:tr w:rsidR="005124DB" w:rsidRPr="002106C4" w14:paraId="36ABF1F6" w14:textId="77777777" w:rsidTr="006F2E57">
        <w:trPr>
          <w:trHeight w:val="545"/>
        </w:trPr>
        <w:tc>
          <w:tcPr>
            <w:tcW w:w="4688" w:type="dxa"/>
            <w:gridSpan w:val="4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3B9E817D" w14:textId="77777777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Horario de la sesión (fuera de horario escolar):</w:t>
            </w:r>
          </w:p>
        </w:tc>
        <w:tc>
          <w:tcPr>
            <w:tcW w:w="5198" w:type="dxa"/>
            <w:gridSpan w:val="3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ADA6044" w14:textId="77777777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De                     a                       horas.</w:t>
            </w:r>
          </w:p>
        </w:tc>
      </w:tr>
      <w:tr w:rsidR="005124DB" w:rsidRPr="002106C4" w14:paraId="08E84631" w14:textId="77777777" w:rsidTr="005124DB">
        <w:trPr>
          <w:trHeight w:val="58"/>
        </w:trPr>
        <w:tc>
          <w:tcPr>
            <w:tcW w:w="98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D6E3B5C" w14:textId="39A2F5E3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5124DB" w:rsidRPr="002106C4" w14:paraId="72FB2F31" w14:textId="77777777" w:rsidTr="006F2E57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686B2F1C" w14:textId="1B6021E5" w:rsidR="005124DB" w:rsidRPr="00165E50" w:rsidRDefault="005124DB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1.- Objetivo/s de la sesión:</w:t>
            </w:r>
          </w:p>
        </w:tc>
      </w:tr>
      <w:tr w:rsidR="005124DB" w:rsidRPr="002106C4" w14:paraId="1D6128BB" w14:textId="77777777" w:rsidTr="005124DB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2F043B6D" w14:textId="4DF60E22" w:rsidR="005124DB" w:rsidRPr="00165E50" w:rsidRDefault="005124DB" w:rsidP="005124DB">
            <w:pPr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70C11F2" w14:textId="77777777" w:rsidR="005124DB" w:rsidRPr="00165E50" w:rsidRDefault="005124DB" w:rsidP="00FE4AD3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DD043B6" w14:textId="77777777" w:rsidR="005124DB" w:rsidRPr="00165E50" w:rsidRDefault="005124DB" w:rsidP="005124DB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0A55EC91" w14:textId="113949C8" w:rsidR="00454D5C" w:rsidRPr="00165E50" w:rsidRDefault="00454D5C" w:rsidP="005124DB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5124DB" w:rsidRPr="002106C4" w14:paraId="5E0A4DF3" w14:textId="77777777" w:rsidTr="006F2E57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39C53836" w14:textId="1B4026A3" w:rsidR="005124DB" w:rsidRPr="00165E50" w:rsidRDefault="005124DB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2.- Desarrollo. Indicar la intervención de</w:t>
            </w:r>
            <w:r w:rsidR="00454D5C" w:rsidRPr="00165E50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 </w:t>
            </w: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ponente, si la hubiera</w:t>
            </w:r>
            <w:r w:rsidR="00454D5C"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.</w:t>
            </w:r>
          </w:p>
        </w:tc>
      </w:tr>
      <w:tr w:rsidR="00454D5C" w:rsidRPr="002106C4" w14:paraId="5F26C17B" w14:textId="77777777" w:rsidTr="00454D5C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C2F6AC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031C2AD6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0964DF4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8A72442" w14:textId="6AA3FFB9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1A94738E" w14:textId="77777777" w:rsidTr="006F2E57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5925CF74" w14:textId="341F190C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3.- Indicación de la documentación y/o recursos utilizados.</w:t>
            </w:r>
          </w:p>
        </w:tc>
      </w:tr>
      <w:tr w:rsidR="00454D5C" w:rsidRPr="002106C4" w14:paraId="2468ACA9" w14:textId="77777777" w:rsidTr="00454D5C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E49D3F8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4D019637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D8A69F5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1DC8861" w14:textId="50EC8A81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44BF0373" w14:textId="77777777" w:rsidTr="006F2E57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0A00335C" w14:textId="23AFC564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4.- Observaciones y/o sugerencias. Incidencias, en su caso.</w:t>
            </w:r>
          </w:p>
        </w:tc>
      </w:tr>
      <w:tr w:rsidR="00454D5C" w:rsidRPr="002106C4" w14:paraId="1B6C9D0B" w14:textId="77777777" w:rsidTr="00454D5C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45B6341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C8C55B6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C90D135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53989E9" w14:textId="6EC0FC02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28B68FF2" w14:textId="77777777" w:rsidTr="006F2E57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6CDB00B2" w14:textId="2DC2EB6B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5.- Próxima sesión: plan de trabajo.</w:t>
            </w:r>
          </w:p>
        </w:tc>
      </w:tr>
      <w:tr w:rsidR="00454D5C" w:rsidRPr="002106C4" w14:paraId="3D8A81A8" w14:textId="77777777" w:rsidTr="005124DB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DE77EC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D6DF598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3709E64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0004F8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696AD7D" w14:textId="72793C04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033BD68E" w14:textId="51983B16" w:rsidR="007D290F" w:rsidRDefault="007D290F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581F8D43" w14:textId="4D7B2E1D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09A4E229" w14:textId="1584E749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26A98B53" w14:textId="5152C4A5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6F4ED172" w14:textId="3DC5E4A5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6BE16CE0" w14:textId="2426DD17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1459D19F" w14:textId="308313F3" w:rsidR="00165E50" w:rsidRDefault="00165E50" w:rsidP="00866D18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 xml:space="preserve">III. ACTA DEL MÓDULO DE APLICACIÓN. </w:t>
      </w:r>
    </w:p>
    <w:p w14:paraId="3F2A36EE" w14:textId="2FA1256C" w:rsidR="00697901" w:rsidRDefault="008114A1" w:rsidP="00866D18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6AA4321" wp14:editId="3B372FE0">
            <wp:simplePos x="0" y="0"/>
            <wp:positionH relativeFrom="column">
              <wp:posOffset>940628</wp:posOffset>
            </wp:positionH>
            <wp:positionV relativeFrom="paragraph">
              <wp:posOffset>133515</wp:posOffset>
            </wp:positionV>
            <wp:extent cx="206734" cy="206734"/>
            <wp:effectExtent l="0" t="0" r="3175" b="3175"/>
            <wp:wrapNone/>
            <wp:docPr id="2" name="Imagen 2" descr="Asterisco icono gratuito | Premium Icon #Freepik #icon #signo #forma  #simbolo #signos | Iconos, Icono gratis, Imágenes de mus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sterisco icono gratuito | Premium Icon #Freepik #icon #signo #forma  #simbolo #signos | Iconos, Icono gratis, Imágenes de music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6734" cy="20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C3A9C9" w14:textId="3B02C9F9" w:rsidR="00B2576A" w:rsidRPr="008114A1" w:rsidRDefault="00697901" w:rsidP="00866D18">
      <w:pPr>
        <w:tabs>
          <w:tab w:val="left" w:pos="828"/>
        </w:tabs>
        <w:jc w:val="center"/>
        <w:rPr>
          <w:sz w:val="18"/>
          <w:szCs w:val="18"/>
          <w:u w:val="single"/>
        </w:rPr>
      </w:pPr>
      <w:r w:rsidRPr="008114A1">
        <w:rPr>
          <w:rFonts w:asciiTheme="minorHAnsi" w:hAnsiTheme="minorHAnsi" w:cstheme="minorHAnsi"/>
          <w:u w:val="single"/>
        </w:rPr>
        <w:t>UNA ÚNICA ACTA, A CUMPLIMENTAR POR EL/LA COORDINADOR/A</w:t>
      </w:r>
    </w:p>
    <w:p w14:paraId="4F5E649A" w14:textId="5880CD79" w:rsidR="00165E50" w:rsidRPr="00866D18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972"/>
        <w:gridCol w:w="4914"/>
      </w:tblGrid>
      <w:tr w:rsidR="00165E50" w:rsidRPr="00866D18" w14:paraId="532A351E" w14:textId="77777777" w:rsidTr="00FE4AD3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1AE7119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5610FE9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Elaboración y realización de una propuesta didáctica de aplicación en el aula o de un trabajo relacionado con los contenidos de la actividad</w:t>
            </w:r>
          </w:p>
          <w:p w14:paraId="67AC2C3E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866D18" w:rsidRPr="00866D18" w14:paraId="16E72ED7" w14:textId="77777777" w:rsidTr="00FE4AD3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79824D94" w14:textId="53DBF469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1.- Intervalo de fechas en las que se ha llevado a cabo el Módulo:</w:t>
            </w:r>
          </w:p>
        </w:tc>
      </w:tr>
      <w:tr w:rsidR="00866D18" w:rsidRPr="00866D18" w14:paraId="1B8E4B1F" w14:textId="77777777" w:rsidTr="00866D18">
        <w:trPr>
          <w:trHeight w:val="545"/>
        </w:trPr>
        <w:tc>
          <w:tcPr>
            <w:tcW w:w="4972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76DAD8FE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491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4C3833B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866D18" w:rsidRPr="00866D18" w14:paraId="26B13CEA" w14:textId="77777777" w:rsidTr="00FE4AD3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bottom"/>
          </w:tcPr>
          <w:p w14:paraId="12B111F3" w14:textId="79960FEB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Horas de duración (máximo: el 25% del tiempo total de la actividad).</w:t>
            </w:r>
          </w:p>
          <w:p w14:paraId="77D7A3BB" w14:textId="7E0AA62D" w:rsidR="00866D18" w:rsidRPr="00866D18" w:rsidRDefault="00866D18" w:rsidP="00866D18">
            <w:pPr>
              <w:ind w:left="768" w:firstLine="0"/>
              <w:jc w:val="center"/>
              <w:rPr>
                <w:rFonts w:asciiTheme="minorHAnsi" w:hAnsiTheme="minorHAnsi" w:cstheme="minorHAnsi"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* En el caso de Proyectos de Innovación Educativa, según cada convocatoria específica.</w:t>
            </w:r>
          </w:p>
        </w:tc>
      </w:tr>
      <w:tr w:rsidR="00866D18" w:rsidRPr="00866D18" w14:paraId="434B238C" w14:textId="77777777" w:rsidTr="00866D18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A896096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165E50" w:rsidRPr="00866D18" w14:paraId="126A26AF" w14:textId="77777777" w:rsidTr="00866D18">
        <w:trPr>
          <w:trHeight w:val="403"/>
        </w:trPr>
        <w:tc>
          <w:tcPr>
            <w:tcW w:w="9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87A99C6" w14:textId="77777777" w:rsidR="00165E50" w:rsidRPr="00866D18" w:rsidRDefault="00165E50" w:rsidP="002573E1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866D18" w:rsidRPr="00866D18" w14:paraId="4C7B4D78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70A386E7" w14:textId="3C956BB4" w:rsidR="00866D18" w:rsidRPr="00866D18" w:rsidRDefault="00866D18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1.- Objetivos.</w:t>
            </w:r>
          </w:p>
        </w:tc>
      </w:tr>
      <w:tr w:rsidR="008E4529" w:rsidRPr="00866D18" w14:paraId="69ADBDF3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5C1DC0B" w14:textId="77777777" w:rsidR="008E4529" w:rsidRDefault="008E4529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C29A23A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E2A74FA" w14:textId="77777777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BA7A68F" w14:textId="144174CC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8E4529" w:rsidRPr="00866D18" w14:paraId="468F6CED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1633906" w14:textId="5194987C" w:rsidR="008E4529" w:rsidRDefault="008E4529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2.- Trabajo desarrollado</w:t>
            </w:r>
            <w:r w:rsidR="00FE4AD3">
              <w:rPr>
                <w:rFonts w:asciiTheme="minorHAnsi" w:hAnsiTheme="minorHAnsi" w:cstheme="minorHAnsi"/>
                <w:b/>
                <w:bCs/>
                <w:color w:val="00000A"/>
              </w:rPr>
              <w:t>: breve resumen del Anexo IV del Libro de Actas, elaborado por los asistentes.</w:t>
            </w:r>
          </w:p>
        </w:tc>
      </w:tr>
      <w:tr w:rsidR="00FE4AD3" w:rsidRPr="00866D18" w14:paraId="12FD8DDB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3CE1108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B014F60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C1C3AA8" w14:textId="77777777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49A32635" w14:textId="238B8FE6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FE4AD3" w:rsidRPr="00866D18" w14:paraId="4518BBA6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A9083AF" w14:textId="6FFB46C3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3.- Observaciones y/o sugerencias. Incidencias, en su caso.</w:t>
            </w:r>
          </w:p>
        </w:tc>
      </w:tr>
      <w:tr w:rsidR="00FE4AD3" w:rsidRPr="00866D18" w14:paraId="39291C1A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0ACDA8F4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713CF99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B5955AE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8B869B6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7295EDC" w14:textId="0D38D7B8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6A873FFB" w14:textId="080FCAC1" w:rsidR="00165E50" w:rsidRDefault="00165E50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60E1F47A" w14:textId="576CC629" w:rsidR="006F2E57" w:rsidRDefault="006F2E57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02FAE492" w14:textId="6E1F6810" w:rsidR="006F2E57" w:rsidRDefault="006F2E57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45E82267" w14:textId="757CAC3F" w:rsidR="006F2E57" w:rsidRDefault="006F2E57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0E4E3E85" w14:textId="77777777" w:rsidR="00B2576A" w:rsidRDefault="006F2E57" w:rsidP="006F2E57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r w:rsidRPr="005C208B">
        <w:rPr>
          <w:rFonts w:asciiTheme="minorHAnsi" w:hAnsiTheme="minorHAnsi" w:cstheme="minorHAnsi"/>
          <w:b/>
          <w:bCs/>
        </w:rPr>
        <w:lastRenderedPageBreak/>
        <w:t xml:space="preserve">ANEXO </w:t>
      </w:r>
      <w:r>
        <w:rPr>
          <w:rFonts w:asciiTheme="minorHAnsi" w:hAnsiTheme="minorHAnsi" w:cstheme="minorHAnsi"/>
          <w:b/>
          <w:bCs/>
        </w:rPr>
        <w:t>I</w:t>
      </w:r>
      <w:r w:rsidR="003A390B">
        <w:rPr>
          <w:rFonts w:asciiTheme="minorHAnsi" w:hAnsiTheme="minorHAnsi" w:cstheme="minorHAnsi"/>
          <w:b/>
          <w:bCs/>
        </w:rPr>
        <w:t>V</w:t>
      </w:r>
      <w:r>
        <w:rPr>
          <w:rFonts w:asciiTheme="minorHAnsi" w:hAnsiTheme="minorHAnsi" w:cstheme="minorHAnsi"/>
          <w:b/>
          <w:bCs/>
        </w:rPr>
        <w:t xml:space="preserve">. </w:t>
      </w:r>
      <w:r w:rsidR="00B2576A">
        <w:rPr>
          <w:rFonts w:asciiTheme="minorHAnsi" w:hAnsiTheme="minorHAnsi" w:cstheme="minorHAnsi"/>
          <w:b/>
          <w:bCs/>
        </w:rPr>
        <w:t>HOJA-RESUMEN DEL</w:t>
      </w:r>
      <w:r>
        <w:rPr>
          <w:rFonts w:asciiTheme="minorHAnsi" w:hAnsiTheme="minorHAnsi" w:cstheme="minorHAnsi"/>
          <w:b/>
          <w:bCs/>
        </w:rPr>
        <w:t xml:space="preserve"> MÓDULO DE APLICACIÓN. </w:t>
      </w:r>
    </w:p>
    <w:p w14:paraId="4229BEF7" w14:textId="77777777" w:rsidR="008114A1" w:rsidRDefault="008114A1" w:rsidP="006F2E57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p w14:paraId="54BE7BF2" w14:textId="1EDDE869" w:rsidR="006F2E57" w:rsidRPr="00B2576A" w:rsidRDefault="00B2576A" w:rsidP="006F2E57">
      <w:pPr>
        <w:tabs>
          <w:tab w:val="left" w:pos="828"/>
        </w:tabs>
        <w:jc w:val="center"/>
        <w:rPr>
          <w:sz w:val="18"/>
          <w:szCs w:val="18"/>
        </w:rPr>
      </w:pPr>
      <w:r>
        <w:rPr>
          <w:rFonts w:asciiTheme="minorHAnsi" w:hAnsiTheme="minorHAnsi" w:cstheme="minorHAnsi"/>
          <w:b/>
          <w:bCs/>
        </w:rPr>
        <w:t xml:space="preserve"> </w:t>
      </w:r>
      <w:r w:rsidRPr="00B2576A">
        <w:rPr>
          <w:rFonts w:asciiTheme="minorHAnsi" w:hAnsiTheme="minorHAnsi" w:cstheme="minorHAnsi"/>
        </w:rPr>
        <w:t>- A CUMPLIMENTAR POR LOS PARTICIPANTES -</w:t>
      </w:r>
      <w:r w:rsidR="006F2E57" w:rsidRPr="00B2576A">
        <w:rPr>
          <w:rFonts w:asciiTheme="minorHAnsi" w:hAnsiTheme="minorHAnsi" w:cstheme="minorHAnsi"/>
        </w:rPr>
        <w:t xml:space="preserve"> </w:t>
      </w:r>
    </w:p>
    <w:p w14:paraId="2AA5CA82" w14:textId="77777777" w:rsidR="006F2E57" w:rsidRPr="00866D18" w:rsidRDefault="006F2E57" w:rsidP="006F2E57">
      <w:pPr>
        <w:tabs>
          <w:tab w:val="left" w:pos="4303"/>
        </w:tabs>
        <w:ind w:firstLine="0"/>
        <w:rPr>
          <w:sz w:val="18"/>
          <w:szCs w:val="18"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77"/>
        <w:gridCol w:w="3119"/>
        <w:gridCol w:w="6190"/>
      </w:tblGrid>
      <w:tr w:rsidR="00B2576A" w:rsidRPr="00866D18" w14:paraId="1835797E" w14:textId="77777777" w:rsidTr="00F65906">
        <w:trPr>
          <w:trHeight w:val="545"/>
        </w:trPr>
        <w:tc>
          <w:tcPr>
            <w:tcW w:w="9886" w:type="dxa"/>
            <w:gridSpan w:val="3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F388737" w14:textId="77777777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E36D4F4" w14:textId="639E34D5" w:rsidR="00F835BC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Breve reseña del trabajo realizado</w:t>
            </w:r>
            <w:r w:rsidR="00F835BC">
              <w:rPr>
                <w:rFonts w:asciiTheme="minorHAnsi" w:hAnsiTheme="minorHAnsi" w:cstheme="minorHAnsi"/>
                <w:b/>
                <w:bCs/>
                <w:color w:val="00000A"/>
              </w:rPr>
              <w:t>:</w:t>
            </w:r>
            <w:r w:rsidR="00404E5F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 </w:t>
            </w:r>
          </w:p>
          <w:p w14:paraId="26A804DA" w14:textId="0EEF8AF8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(</w:t>
            </w:r>
            <w:r w:rsidR="00F835BC">
              <w:rPr>
                <w:rFonts w:asciiTheme="minorHAnsi" w:hAnsiTheme="minorHAnsi" w:cstheme="minorHAnsi"/>
                <w:b/>
                <w:bCs/>
                <w:color w:val="00000A"/>
              </w:rPr>
              <w:t>documento físico, si lo hubiera, enlace a espacio o documento online)</w:t>
            </w:r>
          </w:p>
          <w:p w14:paraId="16CED7B2" w14:textId="77777777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F835BC" w:rsidRPr="00866D18" w14:paraId="6D8AB68B" w14:textId="77777777" w:rsidTr="008114A1">
        <w:trPr>
          <w:trHeight w:val="545"/>
        </w:trPr>
        <w:tc>
          <w:tcPr>
            <w:tcW w:w="577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6BEC1E3" w14:textId="0D88B9DF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color w:val="00000A"/>
              </w:rPr>
              <w:t>Nº</w:t>
            </w:r>
            <w:proofErr w:type="spellEnd"/>
          </w:p>
        </w:tc>
        <w:tc>
          <w:tcPr>
            <w:tcW w:w="311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vAlign w:val="center"/>
          </w:tcPr>
          <w:p w14:paraId="40C47FEB" w14:textId="196CCDCA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Participante: nombre y apellidos</w:t>
            </w: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vAlign w:val="center"/>
          </w:tcPr>
          <w:p w14:paraId="5682A898" w14:textId="62A6B88E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Reseña, indicación del documento/enlace.</w:t>
            </w:r>
          </w:p>
        </w:tc>
      </w:tr>
      <w:tr w:rsidR="00F835BC" w:rsidRPr="00866D18" w14:paraId="2B016535" w14:textId="77777777" w:rsidTr="008114A1">
        <w:trPr>
          <w:trHeight w:val="850"/>
        </w:trPr>
        <w:tc>
          <w:tcPr>
            <w:tcW w:w="577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7D8B40F" w14:textId="514F50CA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D89DED7" w14:textId="5B6EE1C9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D36D11F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4DFE1AB0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D4C83F3" w14:textId="6ADB38BC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2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69C4E62" w14:textId="25D451A2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577BF99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1655A8A4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B4A20AD" w14:textId="771C7EF4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3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3FB2A521" w14:textId="44B3A83E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375B961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34B505A0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F5255D4" w14:textId="1B3F3DD2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4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60610F4" w14:textId="250FEF0C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1C52F50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510DAE9D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45E69DC" w14:textId="64335969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4699A08" w14:textId="2AC3CB6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246CC04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031DB013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0B27F21" w14:textId="20F9ECDC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6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4CF94D3" w14:textId="5B9F7E05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A8D2052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6236D2A6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7DD7D1FB" w14:textId="2F0073FD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7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137D27D4" w14:textId="2ACFB82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36DB147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25BE7BF9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235F39D" w14:textId="3F6E7000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8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BF94677" w14:textId="160468D2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510EF6F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2EBE182E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F9B5B25" w14:textId="0ACB8798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9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1AE55A91" w14:textId="365AAC9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BD03CEC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110A3CE9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0E35EEB5" w14:textId="410CEE96" w:rsidR="00F835BC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10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6135465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E997AD5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</w:tbl>
    <w:p w14:paraId="345953F7" w14:textId="3D53966F" w:rsidR="006F2E57" w:rsidRDefault="006F2E57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79F5C43E" w14:textId="518A2D3D" w:rsidR="00697901" w:rsidRDefault="00697901" w:rsidP="006979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bookmarkStart w:id="0" w:name="_Hlk113540935"/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>V. ACTA DEL MÓDULO COLABORATIVO</w:t>
      </w:r>
    </w:p>
    <w:bookmarkEnd w:id="0"/>
    <w:p w14:paraId="66BBA4FF" w14:textId="77777777" w:rsidR="008114A1" w:rsidRDefault="008114A1" w:rsidP="00697901">
      <w:pPr>
        <w:tabs>
          <w:tab w:val="left" w:pos="828"/>
        </w:tabs>
        <w:jc w:val="center"/>
        <w:rPr>
          <w:rFonts w:asciiTheme="minorHAnsi" w:hAnsiTheme="minorHAnsi" w:cstheme="minorHAnsi"/>
        </w:rPr>
      </w:pPr>
    </w:p>
    <w:p w14:paraId="3CF662C3" w14:textId="78798875" w:rsidR="00697901" w:rsidRPr="00697901" w:rsidRDefault="007637AF" w:rsidP="00697901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7CE42225" wp14:editId="6593F70D">
            <wp:extent cx="207010" cy="207010"/>
            <wp:effectExtent l="0" t="0" r="254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97901">
        <w:rPr>
          <w:rFonts w:asciiTheme="minorHAnsi" w:hAnsiTheme="minorHAnsi" w:cstheme="minorHAnsi"/>
        </w:rPr>
        <w:t xml:space="preserve">- </w:t>
      </w:r>
      <w:r w:rsidR="00697901" w:rsidRPr="008114A1">
        <w:rPr>
          <w:rFonts w:asciiTheme="minorHAnsi" w:hAnsiTheme="minorHAnsi" w:cstheme="minorHAnsi"/>
          <w:u w:val="single"/>
        </w:rPr>
        <w:t>UNA ÚNICA ACTA, A CUMPLIMENTAR POR EL/LA COORDINADOR/A</w:t>
      </w:r>
      <w:r w:rsidR="00697901">
        <w:rPr>
          <w:rFonts w:asciiTheme="minorHAnsi" w:hAnsiTheme="minorHAnsi" w:cstheme="minorHAnsi"/>
        </w:rPr>
        <w:t>-</w:t>
      </w:r>
    </w:p>
    <w:p w14:paraId="33BF52C6" w14:textId="77777777" w:rsidR="00697901" w:rsidRDefault="00697901" w:rsidP="006979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972"/>
        <w:gridCol w:w="4914"/>
      </w:tblGrid>
      <w:tr w:rsidR="00CA636F" w:rsidRPr="00866D18" w14:paraId="08A13CE3" w14:textId="77777777" w:rsidTr="00F65906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715C131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1.- Intervalo de fechas en las que se ha llevado a cabo el Módulo:</w:t>
            </w:r>
          </w:p>
        </w:tc>
      </w:tr>
      <w:tr w:rsidR="00CA636F" w:rsidRPr="00866D18" w14:paraId="7A49A4BF" w14:textId="77777777" w:rsidTr="00CA636F">
        <w:trPr>
          <w:trHeight w:val="397"/>
        </w:trPr>
        <w:tc>
          <w:tcPr>
            <w:tcW w:w="4972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2CA979E7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491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CB6578D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1AC05B7E" w14:textId="77777777" w:rsidTr="00CA636F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14121F3" w14:textId="74427BC9" w:rsidR="00CA636F" w:rsidRPr="00CA636F" w:rsidRDefault="00CA636F" w:rsidP="00CA636F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Horas de duración (máximo: el </w:t>
            </w:r>
            <w:r>
              <w:rPr>
                <w:rFonts w:asciiTheme="minorHAnsi" w:hAnsiTheme="minorHAnsi" w:cstheme="minorHAnsi"/>
                <w:b/>
                <w:bCs/>
                <w:color w:val="00000A"/>
              </w:rPr>
              <w:t>50</w:t>
            </w: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% del tiempo total de la actividad)</w:t>
            </w:r>
          </w:p>
        </w:tc>
      </w:tr>
      <w:tr w:rsidR="00CA636F" w:rsidRPr="00866D18" w14:paraId="130E6CF2" w14:textId="77777777" w:rsidTr="00CA636F">
        <w:trPr>
          <w:trHeight w:val="397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082C00C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7164AC13" w14:textId="77777777" w:rsidTr="00CA636F">
        <w:trPr>
          <w:trHeight w:val="137"/>
        </w:trPr>
        <w:tc>
          <w:tcPr>
            <w:tcW w:w="9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2B763890" w14:textId="77777777" w:rsidR="00CA636F" w:rsidRPr="00866D18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769FFAB1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E2A44D8" w14:textId="77777777" w:rsidR="00CA636F" w:rsidRPr="00866D18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1.- Objetivos.</w:t>
            </w:r>
          </w:p>
        </w:tc>
      </w:tr>
      <w:tr w:rsidR="00CA636F" w:rsidRPr="00866D18" w14:paraId="0F36F67A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F893EB2" w14:textId="77777777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20A9FF4E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4A9A688E" w14:textId="7BDE0FA4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2.- Desarrollo y contenidos:</w:t>
            </w:r>
          </w:p>
        </w:tc>
      </w:tr>
      <w:tr w:rsidR="00CA636F" w:rsidRPr="00866D18" w14:paraId="4BCF6BAC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38C636F" w14:textId="51780EE1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2E909DC9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F6270DC" w14:textId="2BA3A322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3.- Documentación utilizada:</w:t>
            </w:r>
          </w:p>
        </w:tc>
      </w:tr>
      <w:tr w:rsidR="00CA636F" w:rsidRPr="00866D18" w14:paraId="0869E0B5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9FFE110" w14:textId="77777777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458F03EE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1C24A9B3" w14:textId="48F1C9A5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4. Plataforma colaborativa utilizada (incluir datos de acceso de un usuario como invitado):</w:t>
            </w:r>
          </w:p>
        </w:tc>
      </w:tr>
      <w:tr w:rsidR="00CA636F" w:rsidRPr="00866D18" w14:paraId="3475BF39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ED38A84" w14:textId="6D6C447E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40CAC978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2CD8096" w14:textId="048C50E3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5. Criterios de entrada, participación y aportación a la Plataforma:</w:t>
            </w:r>
          </w:p>
        </w:tc>
      </w:tr>
      <w:tr w:rsidR="00CA636F" w:rsidRPr="00866D18" w14:paraId="0942CE8A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382BABD" w14:textId="765C28C1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6E99FF7D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23D23FA" w14:textId="0AFC1D56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6. Observaciones, sugerencias,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00000A"/>
              </w:rPr>
              <w:t>indicencias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00000A"/>
              </w:rPr>
              <w:t>:</w:t>
            </w:r>
          </w:p>
        </w:tc>
      </w:tr>
      <w:tr w:rsidR="00CA636F" w:rsidRPr="00866D18" w14:paraId="6674D830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BEE77C0" w14:textId="64EAD9DD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1882D55B" w14:textId="77777777" w:rsidR="008114A1" w:rsidRDefault="008114A1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  <w:sectPr w:rsidR="008114A1" w:rsidSect="00A6572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851" w:right="1134" w:bottom="851" w:left="1134" w:header="737" w:footer="709" w:gutter="0"/>
          <w:cols w:space="708"/>
          <w:docGrid w:linePitch="360"/>
        </w:sectPr>
      </w:pPr>
    </w:p>
    <w:p w14:paraId="5930472F" w14:textId="77777777" w:rsidR="00B07549" w:rsidRPr="00B07549" w:rsidRDefault="00B07549" w:rsidP="008E74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4"/>
          <w:szCs w:val="4"/>
        </w:rPr>
      </w:pPr>
    </w:p>
    <w:p w14:paraId="01CD2DEC" w14:textId="2C27BE14" w:rsidR="008E7401" w:rsidRDefault="008E7401" w:rsidP="008E74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4"/>
          <w:szCs w:val="4"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>VI. HOJA DE SEGUIMIENTO DE LA ACTIVIDAD</w:t>
      </w:r>
    </w:p>
    <w:p w14:paraId="0BB3BD3E" w14:textId="77777777" w:rsidR="00B07549" w:rsidRPr="00B07549" w:rsidRDefault="00B07549" w:rsidP="008E74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4"/>
          <w:szCs w:val="4"/>
        </w:rPr>
      </w:pPr>
    </w:p>
    <w:p w14:paraId="0CC8CAFB" w14:textId="77777777" w:rsidR="008E7401" w:rsidRPr="008E7401" w:rsidRDefault="008E7401" w:rsidP="008E74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4"/>
          <w:szCs w:val="4"/>
        </w:rPr>
      </w:pPr>
    </w:p>
    <w:p w14:paraId="0D24CC93" w14:textId="47B1BBFB" w:rsidR="00B07549" w:rsidRDefault="007637AF" w:rsidP="008E7401">
      <w:pPr>
        <w:tabs>
          <w:tab w:val="left" w:pos="4303"/>
        </w:tabs>
        <w:ind w:firstLine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A completar por el/la coordinador/a en coordinación con el/la asesor/a CFIE </w:t>
      </w:r>
      <w:r w:rsidR="003B71F3">
        <w:rPr>
          <w:rFonts w:asciiTheme="minorHAnsi" w:hAnsiTheme="minorHAnsi" w:cstheme="minorHAnsi"/>
        </w:rPr>
        <w:t>–</w:t>
      </w:r>
    </w:p>
    <w:tbl>
      <w:tblPr>
        <w:tblW w:w="15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72"/>
        <w:gridCol w:w="671"/>
        <w:gridCol w:w="3184"/>
        <w:gridCol w:w="1193"/>
        <w:gridCol w:w="1320"/>
        <w:gridCol w:w="6849"/>
      </w:tblGrid>
      <w:tr w:rsidR="003B71F3" w:rsidRPr="00274561" w14:paraId="58667804" w14:textId="77777777" w:rsidTr="00896E13">
        <w:trPr>
          <w:trHeight w:val="444"/>
        </w:trPr>
        <w:tc>
          <w:tcPr>
            <w:tcW w:w="1972" w:type="dxa"/>
            <w:shd w:val="clear" w:color="auto" w:fill="FDE9D9"/>
            <w:vAlign w:val="center"/>
          </w:tcPr>
          <w:p w14:paraId="4491E8D5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  <w:bookmarkStart w:id="1" w:name="_Hlk113540768"/>
            <w:r>
              <w:rPr>
                <w:rFonts w:cs="Arial"/>
              </w:rPr>
              <w:t>Fecha:</w:t>
            </w:r>
          </w:p>
        </w:tc>
        <w:tc>
          <w:tcPr>
            <w:tcW w:w="3855" w:type="dxa"/>
            <w:gridSpan w:val="2"/>
            <w:vAlign w:val="center"/>
          </w:tcPr>
          <w:p w14:paraId="2C9E0B1F" w14:textId="77777777" w:rsidR="003B71F3" w:rsidRDefault="003B71F3" w:rsidP="00A74FD6">
            <w:pPr>
              <w:ind w:firstLine="0"/>
              <w:jc w:val="left"/>
              <w:rPr>
                <w:rFonts w:cs="Arial"/>
              </w:rPr>
            </w:pPr>
          </w:p>
        </w:tc>
        <w:tc>
          <w:tcPr>
            <w:tcW w:w="2513" w:type="dxa"/>
            <w:gridSpan w:val="2"/>
            <w:shd w:val="clear" w:color="auto" w:fill="FDE9D9"/>
            <w:vAlign w:val="center"/>
          </w:tcPr>
          <w:p w14:paraId="461D72A3" w14:textId="77777777" w:rsidR="003B71F3" w:rsidRDefault="003B71F3" w:rsidP="00A74FD6">
            <w:pPr>
              <w:ind w:firstLine="0"/>
              <w:jc w:val="left"/>
              <w:rPr>
                <w:rFonts w:cs="Arial"/>
              </w:rPr>
            </w:pPr>
            <w:r>
              <w:rPr>
                <w:rFonts w:cs="Arial"/>
              </w:rPr>
              <w:t>Asesoría:</w:t>
            </w:r>
          </w:p>
        </w:tc>
        <w:tc>
          <w:tcPr>
            <w:tcW w:w="6847" w:type="dxa"/>
            <w:vAlign w:val="center"/>
          </w:tcPr>
          <w:p w14:paraId="72C3B0E7" w14:textId="77777777" w:rsidR="003B71F3" w:rsidRDefault="003B71F3" w:rsidP="00A74FD6">
            <w:pPr>
              <w:ind w:firstLine="0"/>
              <w:jc w:val="left"/>
              <w:rPr>
                <w:rFonts w:cs="Arial"/>
              </w:rPr>
            </w:pPr>
          </w:p>
        </w:tc>
      </w:tr>
      <w:tr w:rsidR="003B71F3" w:rsidRPr="00274561" w14:paraId="6B74063C" w14:textId="77777777" w:rsidTr="00896E13">
        <w:trPr>
          <w:trHeight w:val="444"/>
        </w:trPr>
        <w:tc>
          <w:tcPr>
            <w:tcW w:w="1972" w:type="dxa"/>
            <w:vMerge w:val="restart"/>
            <w:shd w:val="clear" w:color="auto" w:fill="FDE9D9"/>
            <w:vAlign w:val="center"/>
          </w:tcPr>
          <w:p w14:paraId="6E171315" w14:textId="77777777" w:rsidR="003B71F3" w:rsidRDefault="003B71F3" w:rsidP="00A74FD6">
            <w:pPr>
              <w:ind w:firstLine="0"/>
              <w:jc w:val="left"/>
              <w:rPr>
                <w:rFonts w:cs="Arial"/>
              </w:rPr>
            </w:pPr>
            <w:r w:rsidRPr="00DD36A5">
              <w:rPr>
                <w:rFonts w:cs="Arial"/>
              </w:rPr>
              <w:t xml:space="preserve">Datos </w:t>
            </w:r>
          </w:p>
          <w:p w14:paraId="06440079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  <w:r w:rsidRPr="00DD36A5">
              <w:rPr>
                <w:rFonts w:cs="Arial"/>
              </w:rPr>
              <w:t>identificativos:</w:t>
            </w:r>
          </w:p>
        </w:tc>
        <w:tc>
          <w:tcPr>
            <w:tcW w:w="3855" w:type="dxa"/>
            <w:gridSpan w:val="2"/>
            <w:shd w:val="clear" w:color="auto" w:fill="FDE9D9"/>
            <w:vAlign w:val="center"/>
          </w:tcPr>
          <w:p w14:paraId="79D2CE89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  <w:r>
              <w:rPr>
                <w:rFonts w:cs="Arial"/>
              </w:rPr>
              <w:t>Actividad (modalidad, título):</w:t>
            </w:r>
          </w:p>
        </w:tc>
        <w:tc>
          <w:tcPr>
            <w:tcW w:w="9361" w:type="dxa"/>
            <w:gridSpan w:val="3"/>
            <w:vAlign w:val="center"/>
          </w:tcPr>
          <w:p w14:paraId="274A60E5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</w:p>
        </w:tc>
      </w:tr>
      <w:tr w:rsidR="003B71F3" w:rsidRPr="00274561" w14:paraId="63D88465" w14:textId="77777777" w:rsidTr="00896E13">
        <w:trPr>
          <w:trHeight w:val="444"/>
        </w:trPr>
        <w:tc>
          <w:tcPr>
            <w:tcW w:w="1972" w:type="dxa"/>
            <w:vMerge/>
            <w:tcBorders>
              <w:bottom w:val="single" w:sz="4" w:space="0" w:color="000000"/>
            </w:tcBorders>
            <w:shd w:val="clear" w:color="auto" w:fill="FDE9D9"/>
            <w:vAlign w:val="center"/>
          </w:tcPr>
          <w:p w14:paraId="5D200BDA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</w:p>
        </w:tc>
        <w:tc>
          <w:tcPr>
            <w:tcW w:w="3855" w:type="dxa"/>
            <w:gridSpan w:val="2"/>
            <w:tcBorders>
              <w:bottom w:val="single" w:sz="4" w:space="0" w:color="000000"/>
            </w:tcBorders>
            <w:shd w:val="clear" w:color="auto" w:fill="FDE9D9"/>
            <w:vAlign w:val="center"/>
          </w:tcPr>
          <w:p w14:paraId="3173A54E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  <w:r>
              <w:rPr>
                <w:rFonts w:cs="Arial"/>
              </w:rPr>
              <w:t>Centro:</w:t>
            </w:r>
          </w:p>
        </w:tc>
        <w:tc>
          <w:tcPr>
            <w:tcW w:w="9361" w:type="dxa"/>
            <w:gridSpan w:val="3"/>
            <w:tcBorders>
              <w:bottom w:val="single" w:sz="4" w:space="0" w:color="000000"/>
            </w:tcBorders>
            <w:vAlign w:val="center"/>
          </w:tcPr>
          <w:p w14:paraId="3C996585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</w:p>
        </w:tc>
      </w:tr>
      <w:tr w:rsidR="003B71F3" w:rsidRPr="00376913" w14:paraId="565840E1" w14:textId="77777777" w:rsidTr="00896E13">
        <w:trPr>
          <w:trHeight w:val="140"/>
        </w:trPr>
        <w:tc>
          <w:tcPr>
            <w:tcW w:w="15189" w:type="dxa"/>
            <w:gridSpan w:val="6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5BF1CF" w14:textId="77777777" w:rsidR="003B71F3" w:rsidRPr="00376913" w:rsidRDefault="003B71F3" w:rsidP="00A74FD6">
            <w:pPr>
              <w:ind w:firstLine="0"/>
              <w:jc w:val="left"/>
              <w:rPr>
                <w:rFonts w:cs="Arial"/>
                <w:sz w:val="4"/>
                <w:szCs w:val="4"/>
              </w:rPr>
            </w:pPr>
          </w:p>
        </w:tc>
      </w:tr>
      <w:tr w:rsidR="003B71F3" w:rsidRPr="00274561" w14:paraId="3E57F452" w14:textId="77777777" w:rsidTr="00896E13">
        <w:trPr>
          <w:trHeight w:val="386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12BDD7CD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 w:rsidRPr="00DD36A5">
              <w:rPr>
                <w:rFonts w:cs="Arial"/>
              </w:rPr>
              <w:t>ASPECTOS</w:t>
            </w:r>
          </w:p>
        </w:tc>
        <w:tc>
          <w:tcPr>
            <w:tcW w:w="4377" w:type="dxa"/>
            <w:gridSpan w:val="2"/>
            <w:shd w:val="clear" w:color="auto" w:fill="FDE9D9"/>
            <w:vAlign w:val="center"/>
          </w:tcPr>
          <w:p w14:paraId="180C81B5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 w:rsidRPr="00DD36A5">
              <w:rPr>
                <w:rFonts w:cs="Arial"/>
              </w:rPr>
              <w:t>SITUACIÓN DE DESARROLLO</w:t>
            </w:r>
          </w:p>
        </w:tc>
        <w:tc>
          <w:tcPr>
            <w:tcW w:w="8168" w:type="dxa"/>
            <w:gridSpan w:val="2"/>
            <w:shd w:val="clear" w:color="auto" w:fill="FDE9D9"/>
            <w:vAlign w:val="center"/>
          </w:tcPr>
          <w:p w14:paraId="32D8B301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 w:rsidRPr="00DD36A5">
              <w:rPr>
                <w:rFonts w:cs="Arial"/>
              </w:rPr>
              <w:t>DIFICULTADES ENCONTRADAS/OBSERVACIONES</w:t>
            </w:r>
          </w:p>
        </w:tc>
      </w:tr>
      <w:tr w:rsidR="003B71F3" w:rsidRPr="00274561" w14:paraId="4B441B2A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4F44C827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Objetivos:</w:t>
            </w:r>
          </w:p>
        </w:tc>
        <w:tc>
          <w:tcPr>
            <w:tcW w:w="4377" w:type="dxa"/>
            <w:gridSpan w:val="2"/>
            <w:vAlign w:val="center"/>
          </w:tcPr>
          <w:p w14:paraId="1CBF5C42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74430C84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3E694747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0ED2F3CD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Contenidos y productos:</w:t>
            </w:r>
          </w:p>
        </w:tc>
        <w:tc>
          <w:tcPr>
            <w:tcW w:w="4377" w:type="dxa"/>
            <w:gridSpan w:val="2"/>
            <w:vAlign w:val="center"/>
          </w:tcPr>
          <w:p w14:paraId="4DDFB545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1A3A01F1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0BD336C5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67E048A1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Metodología:</w:t>
            </w:r>
          </w:p>
        </w:tc>
        <w:tc>
          <w:tcPr>
            <w:tcW w:w="4377" w:type="dxa"/>
            <w:gridSpan w:val="2"/>
            <w:vAlign w:val="center"/>
          </w:tcPr>
          <w:p w14:paraId="224F4087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556B2E11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58C020B2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40E8C8F5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Temporalización</w:t>
            </w:r>
          </w:p>
        </w:tc>
        <w:tc>
          <w:tcPr>
            <w:tcW w:w="4377" w:type="dxa"/>
            <w:gridSpan w:val="2"/>
            <w:vAlign w:val="center"/>
          </w:tcPr>
          <w:p w14:paraId="3D722AFB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5FE7C010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306338C4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5DB3224E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Recursos:</w:t>
            </w:r>
          </w:p>
        </w:tc>
        <w:tc>
          <w:tcPr>
            <w:tcW w:w="4377" w:type="dxa"/>
            <w:gridSpan w:val="2"/>
            <w:vAlign w:val="center"/>
          </w:tcPr>
          <w:p w14:paraId="3C37FBC7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4AC2DB48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5096514B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69858859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Participantes:</w:t>
            </w:r>
          </w:p>
        </w:tc>
        <w:tc>
          <w:tcPr>
            <w:tcW w:w="4377" w:type="dxa"/>
            <w:gridSpan w:val="2"/>
            <w:vAlign w:val="center"/>
          </w:tcPr>
          <w:p w14:paraId="42CCB3AB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42159232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7F0D1D3A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31B98EE0" w14:textId="77777777" w:rsidR="003B71F3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Módulo colaborativo (si lo hubiese):</w:t>
            </w:r>
          </w:p>
        </w:tc>
        <w:tc>
          <w:tcPr>
            <w:tcW w:w="4377" w:type="dxa"/>
            <w:gridSpan w:val="2"/>
            <w:vAlign w:val="center"/>
          </w:tcPr>
          <w:p w14:paraId="36AAFF0B" w14:textId="77777777" w:rsidR="003B71F3" w:rsidRPr="00DD36A5" w:rsidRDefault="003B71F3" w:rsidP="00A74FD6">
            <w:pPr>
              <w:ind w:firstLine="0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59071067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bookmarkEnd w:id="1"/>
    </w:tbl>
    <w:p w14:paraId="5B7B607D" w14:textId="77777777" w:rsidR="003B71F3" w:rsidRPr="007637AF" w:rsidRDefault="003B71F3" w:rsidP="008E7401">
      <w:pPr>
        <w:tabs>
          <w:tab w:val="left" w:pos="4303"/>
        </w:tabs>
        <w:ind w:firstLine="0"/>
        <w:jc w:val="center"/>
        <w:rPr>
          <w:rFonts w:asciiTheme="minorHAnsi" w:hAnsiTheme="minorHAnsi" w:cstheme="minorHAnsi"/>
        </w:rPr>
      </w:pPr>
    </w:p>
    <w:sectPr w:rsidR="003B71F3" w:rsidRPr="007637AF" w:rsidSect="00A6572F">
      <w:headerReference w:type="default" r:id="rId16"/>
      <w:footerReference w:type="default" r:id="rId17"/>
      <w:pgSz w:w="16838" w:h="11906" w:orient="landscape"/>
      <w:pgMar w:top="1134" w:right="851" w:bottom="1134" w:left="85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23EA8" w14:textId="77777777" w:rsidR="008A711A" w:rsidRDefault="008A711A" w:rsidP="00952A28">
      <w:r>
        <w:separator/>
      </w:r>
    </w:p>
  </w:endnote>
  <w:endnote w:type="continuationSeparator" w:id="0">
    <w:p w14:paraId="2B24092B" w14:textId="77777777" w:rsidR="008A711A" w:rsidRDefault="008A711A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49AA9" w14:textId="77777777" w:rsidR="00A2091D" w:rsidRDefault="00A2091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EEFD0" w14:textId="24082118" w:rsidR="00EE6C4F" w:rsidRDefault="00EE6C4F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EE6C4F" w14:paraId="05470784" w14:textId="77777777" w:rsidTr="00880730">
      <w:trPr>
        <w:trHeight w:val="1525"/>
      </w:trPr>
      <w:tc>
        <w:tcPr>
          <w:tcW w:w="9936" w:type="dxa"/>
        </w:tcPr>
        <w:p w14:paraId="5EDC93D3" w14:textId="7C7A4D1E" w:rsidR="00EE6C4F" w:rsidRPr="00880730" w:rsidRDefault="000D0CB3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58240" behindDoc="1" locked="0" layoutInCell="1" allowOverlap="1" wp14:anchorId="560AEF37" wp14:editId="73C244AA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E6C4F"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 w:rsid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="00EE6C4F"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4F1FFD3D" w14:textId="587D99EE" w:rsidR="00EE6C4F" w:rsidRPr="00880730" w:rsidRDefault="00EE6C4F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 w:rsidR="00404E5F"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1942E31B" w14:textId="0BCB50A8" w:rsidR="00EE6C4F" w:rsidRPr="00880730" w:rsidRDefault="00EE6C4F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 w:rsidR="00404E5F"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360F4366" w14:textId="441C9B36" w:rsidR="00EE6C4F" w:rsidRPr="00880730" w:rsidRDefault="00EE6C4F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III. Acta del módulo de aplicación</w:t>
          </w:r>
          <w:r w:rsidR="00B71FE4" w:rsidRPr="00880730">
            <w:rPr>
              <w:rFonts w:asciiTheme="minorHAnsi" w:hAnsiTheme="minorHAnsi" w:cstheme="minorHAnsi"/>
              <w:sz w:val="16"/>
              <w:szCs w:val="16"/>
            </w:rPr>
            <w:t xml:space="preserve"> 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>(D</w:t>
          </w:r>
          <w:r w:rsidR="00880730"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 w:rsidR="00165E50">
            <w:rPr>
              <w:rFonts w:asciiTheme="minorHAnsi" w:hAnsiTheme="minorHAnsi" w:cstheme="minorHAnsi"/>
              <w:sz w:val="16"/>
              <w:szCs w:val="16"/>
            </w:rPr>
            <w:t>el/la coordinador/a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20CFDFAB" w14:textId="65C78506" w:rsidR="00B71FE4" w:rsidRPr="00880730" w:rsidRDefault="00B71FE4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 w:rsidR="00B2576A">
            <w:rPr>
              <w:rFonts w:asciiTheme="minorHAnsi" w:hAnsiTheme="minorHAnsi" w:cstheme="minorHAnsi"/>
              <w:sz w:val="16"/>
              <w:szCs w:val="16"/>
            </w:rPr>
            <w:t>Hoja-Resumen del módulo de aplicación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 xml:space="preserve"> (D</w:t>
          </w:r>
          <w:r w:rsidR="00880730"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asistentes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59BAA3B4" w14:textId="3C4D5047" w:rsidR="005E39BE" w:rsidRPr="00880730" w:rsidRDefault="00B71FE4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1ADB3284" w14:textId="4439139E" w:rsidR="00EE6C4F" w:rsidRPr="00880730" w:rsidRDefault="00B71FE4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</w:t>
          </w:r>
          <w:r w:rsidR="00880730" w:rsidRPr="00880730">
            <w:rPr>
              <w:rFonts w:asciiTheme="minorHAnsi" w:hAnsiTheme="minorHAnsi" w:cstheme="minorHAnsi"/>
              <w:sz w:val="16"/>
              <w:szCs w:val="16"/>
            </w:rPr>
            <w:t>. Hoja de seguimiento de la actividad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F2A4FE0" w14:textId="2051D71C" w:rsidR="00880730" w:rsidRPr="00880730" w:rsidRDefault="00880730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64BDC287" w14:textId="19F8E51D" w:rsidR="00EE6C4F" w:rsidRDefault="00EE6C4F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4BFC53DF" w14:textId="57EA7D3E" w:rsidR="00E52216" w:rsidRPr="00880730" w:rsidRDefault="00B0209C" w:rsidP="000D0CB3">
    <w:pPr>
      <w:pStyle w:val="Piedepgina"/>
      <w:tabs>
        <w:tab w:val="clear" w:pos="8504"/>
        <w:tab w:val="left" w:pos="4956"/>
      </w:tabs>
      <w:ind w:firstLine="0"/>
      <w:jc w:val="left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</w:t>
    </w:r>
    <w:r w:rsidR="0072681D" w:rsidRPr="00880730">
      <w:rPr>
        <w:rFonts w:asciiTheme="minorHAnsi" w:hAnsiTheme="minorHAnsi" w:cstheme="minorHAnsi"/>
        <w:sz w:val="16"/>
        <w:szCs w:val="16"/>
      </w:rPr>
      <w:t>–</w:t>
    </w:r>
    <w:r w:rsidRPr="00880730">
      <w:rPr>
        <w:rFonts w:asciiTheme="minorHAnsi" w:hAnsiTheme="minorHAnsi" w:cstheme="minorHAnsi"/>
        <w:sz w:val="16"/>
        <w:szCs w:val="16"/>
      </w:rPr>
      <w:t xml:space="preserve"> Te</w:t>
    </w:r>
    <w:r w:rsidR="0072681D" w:rsidRPr="00880730">
      <w:rPr>
        <w:rFonts w:asciiTheme="minorHAnsi" w:hAnsiTheme="minorHAnsi" w:cstheme="minorHAnsi"/>
        <w:sz w:val="16"/>
        <w:szCs w:val="16"/>
      </w:rPr>
      <w:t xml:space="preserve">l </w:t>
    </w:r>
    <w:r w:rsidRPr="00880730">
      <w:rPr>
        <w:rFonts w:asciiTheme="minorHAnsi" w:hAnsiTheme="minorHAnsi" w:cstheme="minorHAnsi"/>
        <w:sz w:val="16"/>
        <w:szCs w:val="16"/>
      </w:rPr>
      <w:t>980637749</w:t>
    </w:r>
    <w:r w:rsidR="000D0CB3"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04940" w14:textId="77777777" w:rsidR="00A2091D" w:rsidRDefault="00A2091D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Ind w:w="2603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8E7401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0ECC3" w14:textId="77777777" w:rsidR="008A711A" w:rsidRDefault="008A711A" w:rsidP="00952A28">
      <w:r>
        <w:separator/>
      </w:r>
    </w:p>
  </w:footnote>
  <w:footnote w:type="continuationSeparator" w:id="0">
    <w:p w14:paraId="0C1E5D8C" w14:textId="77777777" w:rsidR="008A711A" w:rsidRDefault="008A711A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5D67F" w14:textId="77777777" w:rsidR="00A2091D" w:rsidRDefault="00A2091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Ind w:w="-142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252445" w14:paraId="031DD5C8" w14:textId="77777777" w:rsidTr="00A05E6B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C531A71" w14:textId="6F1034BC" w:rsidR="00252445" w:rsidRPr="002B7391" w:rsidRDefault="00252445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0871AF07" wp14:editId="6982237B">
                <wp:extent cx="807720" cy="511866"/>
                <wp:effectExtent l="0" t="0" r="0" b="2540"/>
                <wp:docPr id="5" name="Imagen 5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16F7FEDC" w14:textId="7190C204" w:rsidR="00252445" w:rsidRDefault="0014543D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350A62BE" wp14:editId="45327507">
                    <wp:simplePos x="0" y="0"/>
                    <wp:positionH relativeFrom="margin">
                      <wp:posOffset>158750</wp:posOffset>
                    </wp:positionH>
                    <wp:positionV relativeFrom="paragraph">
                      <wp:posOffset>41910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46B1A63" w14:textId="38AC3CFD" w:rsidR="0014543D" w:rsidRPr="00EB2730" w:rsidRDefault="00D120C6" w:rsidP="0014543D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25/26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50A62BE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12.5pt;margin-top:3.3pt;width:102.85pt;height:33.6pt;rotation:-549638fd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" fillcolor="yellow" stroked="f">
                    <v:textbox>
                      <w:txbxContent>
                        <w:p w14:paraId="746B1A63" w14:textId="38AC3CFD" w:rsidR="0014543D" w:rsidRPr="00EB2730" w:rsidRDefault="00D120C6" w:rsidP="0014543D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25/26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252445"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1D55E423" w14:textId="1898C7E6" w:rsidR="00A05E6B" w:rsidRPr="002B7391" w:rsidRDefault="00A05E6B" w:rsidP="00A05E6B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Curso </w:t>
          </w:r>
          <w:r w:rsidR="00D120C6">
            <w:rPr>
              <w:rFonts w:asciiTheme="minorHAnsi" w:hAnsiTheme="minorHAnsi" w:cstheme="minorHAnsi"/>
              <w:iCs/>
            </w:rPr>
            <w:t>2025-2026</w:t>
          </w:r>
        </w:p>
      </w:tc>
    </w:tr>
    <w:tr w:rsidR="002B7391" w14:paraId="32648909" w14:textId="77777777" w:rsidTr="00A05E6B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8284962" w14:textId="01AEC4A0" w:rsidR="002B7391" w:rsidRPr="002B7391" w:rsidRDefault="00252445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1B47F3E6" w14:textId="7C6CF57F" w:rsidR="002B7391" w:rsidRPr="002B7391" w:rsidRDefault="00252445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252445" w14:paraId="6337D720" w14:textId="77777777" w:rsidTr="00A05E6B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296028BD" w14:textId="4AE5997D" w:rsidR="00A05E6B" w:rsidRDefault="00A05E6B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690796FA" w14:textId="77777777" w:rsidR="00252445" w:rsidRDefault="00252445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2F6FA78C" w14:textId="771B2FBB" w:rsidR="00F00768" w:rsidRPr="008D6206" w:rsidRDefault="00F00768" w:rsidP="00F322B8">
    <w:pPr>
      <w:ind w:firstLine="0"/>
      <w:rPr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385AE" w14:textId="77777777" w:rsidR="00A2091D" w:rsidRDefault="00A2091D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Ind w:w="2471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14:paraId="0C1D2265" w14:textId="77777777" w:rsidTr="008E7401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51035E8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7D6C6360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3DA9C2CE" w:rsidR="008E7401" w:rsidRDefault="008E7401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2BB2F992" w14:textId="39DE058B" w:rsidR="008E7401" w:rsidRPr="002B7391" w:rsidRDefault="008E7401" w:rsidP="00A05E6B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</w:t>
          </w:r>
          <w:r w:rsidRPr="00A05E6B">
            <w:rPr>
              <w:rFonts w:asciiTheme="minorHAnsi" w:hAnsiTheme="minorHAnsi" w:cstheme="minorHAnsi"/>
              <w:iCs/>
            </w:rPr>
            <w:t xml:space="preserve">Curso </w:t>
          </w:r>
          <w:r w:rsidR="00A2091D">
            <w:rPr>
              <w:rFonts w:asciiTheme="minorHAnsi" w:hAnsiTheme="minorHAnsi" w:cstheme="minorHAnsi"/>
              <w:iCs/>
            </w:rPr>
            <w:t>2025-2026</w:t>
          </w:r>
        </w:p>
      </w:tc>
    </w:tr>
    <w:tr w:rsidR="008E7401" w14:paraId="10F18E80" w14:textId="77777777" w:rsidTr="008E7401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4DE257DA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8E7401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34A3226B" w:rsidR="008E7401" w:rsidRPr="008D6206" w:rsidRDefault="0014543D" w:rsidP="00F322B8">
    <w:pPr>
      <w:ind w:firstLine="0"/>
      <w:rPr>
        <w:i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5AD26A8" wp14:editId="27130821">
              <wp:simplePos x="0" y="0"/>
              <wp:positionH relativeFrom="margin">
                <wp:posOffset>2787443</wp:posOffset>
              </wp:positionH>
              <wp:positionV relativeFrom="paragraph">
                <wp:posOffset>-1000416</wp:posOffset>
              </wp:positionV>
              <wp:extent cx="973893" cy="384713"/>
              <wp:effectExtent l="38100" t="76200" r="36195" b="73025"/>
              <wp:wrapNone/>
              <wp:docPr id="1069799854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21096791">
                        <a:off x="0" y="0"/>
                        <a:ext cx="973893" cy="384713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>
                        <a:noFill/>
                      </a:ln>
                    </wps:spPr>
                    <wps:txbx>
                      <w:txbxContent>
                        <w:p w14:paraId="4D85DBAF" w14:textId="2D97793E" w:rsidR="0014543D" w:rsidRPr="00EB2730" w:rsidRDefault="00D120C6" w:rsidP="0014543D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40"/>
                              <w:szCs w:val="4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40"/>
                              <w:szCs w:val="4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25/26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AD26A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219.5pt;margin-top:-78.75pt;width:76.7pt;height:30.3pt;rotation:-54963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" fillcolor="yellow" stroked="f">
              <v:textbox>
                <w:txbxContent>
                  <w:p w14:paraId="4D85DBAF" w14:textId="2D97793E" w:rsidR="0014543D" w:rsidRPr="00EB2730" w:rsidRDefault="00D120C6" w:rsidP="0014543D">
                    <w:pPr>
                      <w:ind w:firstLine="0"/>
                      <w:jc w:val="center"/>
                      <w:rPr>
                        <w:rFonts w:cstheme="minorHAnsi"/>
                        <w:b/>
                        <w:iCs/>
                        <w:color w:val="FFFFFF" w:themeColor="background1"/>
                        <w:sz w:val="40"/>
                        <w:szCs w:val="40"/>
                        <w14:textOutline w14:w="11112" w14:cap="flat" w14:cmpd="sng" w14:algn="ctr">
                          <w14:solidFill>
                            <w14:srgbClr w14:val="7030A0"/>
                          </w14:solidFill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cstheme="minorHAnsi"/>
                        <w:b/>
                        <w:iCs/>
                        <w:color w:val="FFFFFF" w:themeColor="background1"/>
                        <w:sz w:val="40"/>
                        <w:szCs w:val="40"/>
                        <w14:textOutline w14:w="11112" w14:cap="flat" w14:cmpd="sng" w14:algn="ctr">
                          <w14:solidFill>
                            <w14:srgbClr w14:val="7030A0"/>
                          </w14:solidFill>
                          <w14:prstDash w14:val="solid"/>
                          <w14:round/>
                        </w14:textOutline>
                      </w:rPr>
                      <w:t>25/26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70CE"/>
    <w:rsid w:val="00057D4B"/>
    <w:rsid w:val="00064A10"/>
    <w:rsid w:val="000800D4"/>
    <w:rsid w:val="0008371C"/>
    <w:rsid w:val="00090311"/>
    <w:rsid w:val="00093B1D"/>
    <w:rsid w:val="0009441B"/>
    <w:rsid w:val="00096ACD"/>
    <w:rsid w:val="000A076A"/>
    <w:rsid w:val="000A25D7"/>
    <w:rsid w:val="000A2CE1"/>
    <w:rsid w:val="000B7459"/>
    <w:rsid w:val="000D0CB3"/>
    <w:rsid w:val="000D7695"/>
    <w:rsid w:val="000F106B"/>
    <w:rsid w:val="000F4DD2"/>
    <w:rsid w:val="00112DBC"/>
    <w:rsid w:val="00124212"/>
    <w:rsid w:val="001269D0"/>
    <w:rsid w:val="00127005"/>
    <w:rsid w:val="00130181"/>
    <w:rsid w:val="0014543D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6750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B71F3"/>
    <w:rsid w:val="003C440F"/>
    <w:rsid w:val="003D0CEC"/>
    <w:rsid w:val="003D1923"/>
    <w:rsid w:val="003E1A85"/>
    <w:rsid w:val="003E6518"/>
    <w:rsid w:val="003E766D"/>
    <w:rsid w:val="003F5061"/>
    <w:rsid w:val="00401A50"/>
    <w:rsid w:val="00404432"/>
    <w:rsid w:val="00404E5F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C208B"/>
    <w:rsid w:val="005C3C86"/>
    <w:rsid w:val="005C4982"/>
    <w:rsid w:val="005C4ADC"/>
    <w:rsid w:val="005D49C1"/>
    <w:rsid w:val="005E39BE"/>
    <w:rsid w:val="005E3E75"/>
    <w:rsid w:val="005E62F7"/>
    <w:rsid w:val="005F7353"/>
    <w:rsid w:val="00610E85"/>
    <w:rsid w:val="00617134"/>
    <w:rsid w:val="006250A0"/>
    <w:rsid w:val="00630222"/>
    <w:rsid w:val="00632C06"/>
    <w:rsid w:val="006501A2"/>
    <w:rsid w:val="006549D1"/>
    <w:rsid w:val="00662228"/>
    <w:rsid w:val="006670F7"/>
    <w:rsid w:val="00667C84"/>
    <w:rsid w:val="0068685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96E13"/>
    <w:rsid w:val="008A711A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4571"/>
    <w:rsid w:val="009D4BFD"/>
    <w:rsid w:val="009D614F"/>
    <w:rsid w:val="009E1B0B"/>
    <w:rsid w:val="00A05E6B"/>
    <w:rsid w:val="00A138C2"/>
    <w:rsid w:val="00A13B39"/>
    <w:rsid w:val="00A16138"/>
    <w:rsid w:val="00A2091D"/>
    <w:rsid w:val="00A42709"/>
    <w:rsid w:val="00A4392A"/>
    <w:rsid w:val="00A43E87"/>
    <w:rsid w:val="00A61B86"/>
    <w:rsid w:val="00A64438"/>
    <w:rsid w:val="00A6572F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120C6"/>
    <w:rsid w:val="00D202B9"/>
    <w:rsid w:val="00D43006"/>
    <w:rsid w:val="00D55ADA"/>
    <w:rsid w:val="00D718A7"/>
    <w:rsid w:val="00DA6E89"/>
    <w:rsid w:val="00DB6998"/>
    <w:rsid w:val="00DE1F5D"/>
    <w:rsid w:val="00DF0317"/>
    <w:rsid w:val="00DF261B"/>
    <w:rsid w:val="00E01D0F"/>
    <w:rsid w:val="00E06E8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B2730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63E3"/>
    <w:rsid w:val="00F5726E"/>
    <w:rsid w:val="00F733F8"/>
    <w:rsid w:val="00F77C5F"/>
    <w:rsid w:val="00F835BC"/>
    <w:rsid w:val="00F9583D"/>
    <w:rsid w:val="00F97FBD"/>
    <w:rsid w:val="00FA1622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0</TotalTime>
  <Pages>6</Pages>
  <Words>535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2025-05-27T09:21:00Z</dcterms:created>
  <dcterms:modified xsi:type="dcterms:W3CDTF">2025-05-27T09:21:00Z</dcterms:modified>
</cp:coreProperties>
</file>