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5C43E" w14:textId="518A2D3D" w:rsidR="00697901" w:rsidRDefault="00697901" w:rsidP="006979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bookmarkStart w:id="0" w:name="_Hlk113540935"/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>V. ACTA DEL MÓDULO COLABORATIVO</w:t>
      </w:r>
    </w:p>
    <w:bookmarkEnd w:id="0"/>
    <w:p w14:paraId="66BBA4FF" w14:textId="77777777" w:rsidR="008114A1" w:rsidRDefault="008114A1" w:rsidP="00697901">
      <w:pPr>
        <w:tabs>
          <w:tab w:val="left" w:pos="828"/>
        </w:tabs>
        <w:jc w:val="center"/>
        <w:rPr>
          <w:rFonts w:asciiTheme="minorHAnsi" w:hAnsiTheme="minorHAnsi" w:cstheme="minorHAnsi"/>
        </w:rPr>
      </w:pPr>
    </w:p>
    <w:p w14:paraId="3CF662C3" w14:textId="78798875" w:rsidR="00697901" w:rsidRPr="00697901" w:rsidRDefault="007637AF" w:rsidP="00697901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7CE42225" wp14:editId="6593F70D">
            <wp:extent cx="207010" cy="207010"/>
            <wp:effectExtent l="0" t="0" r="254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97901">
        <w:rPr>
          <w:rFonts w:asciiTheme="minorHAnsi" w:hAnsiTheme="minorHAnsi" w:cstheme="minorHAnsi"/>
        </w:rPr>
        <w:t xml:space="preserve">- </w:t>
      </w:r>
      <w:r w:rsidR="00697901" w:rsidRPr="008114A1">
        <w:rPr>
          <w:rFonts w:asciiTheme="minorHAnsi" w:hAnsiTheme="minorHAnsi" w:cstheme="minorHAnsi"/>
          <w:u w:val="single"/>
        </w:rPr>
        <w:t>UNA ÚNICA ACTA, A CUMPLIMENTAR POR EL/LA COORDINADOR/A</w:t>
      </w:r>
      <w:r w:rsidR="00697901">
        <w:rPr>
          <w:rFonts w:asciiTheme="minorHAnsi" w:hAnsiTheme="minorHAnsi" w:cstheme="minorHAnsi"/>
        </w:rPr>
        <w:t>-</w:t>
      </w:r>
    </w:p>
    <w:p w14:paraId="33BF52C6" w14:textId="77777777" w:rsidR="00697901" w:rsidRDefault="00697901" w:rsidP="006979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972"/>
        <w:gridCol w:w="4914"/>
      </w:tblGrid>
      <w:tr w:rsidR="00CA636F" w:rsidRPr="00866D18" w14:paraId="08A13CE3" w14:textId="77777777" w:rsidTr="00F65906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715C131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1.- Intervalo de fechas en las que se ha llevado a cabo el Módulo:</w:t>
            </w:r>
          </w:p>
        </w:tc>
      </w:tr>
      <w:tr w:rsidR="00CA636F" w:rsidRPr="00866D18" w14:paraId="7A49A4BF" w14:textId="77777777" w:rsidTr="00CA636F">
        <w:trPr>
          <w:trHeight w:val="397"/>
        </w:trPr>
        <w:tc>
          <w:tcPr>
            <w:tcW w:w="4972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2CA979E7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491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CB6578D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1AC05B7E" w14:textId="77777777" w:rsidTr="00CA636F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14121F3" w14:textId="74427BC9" w:rsidR="00CA636F" w:rsidRPr="00CA636F" w:rsidRDefault="00CA636F" w:rsidP="00CA636F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Horas de duración (máximo: el </w:t>
            </w:r>
            <w:r>
              <w:rPr>
                <w:rFonts w:asciiTheme="minorHAnsi" w:hAnsiTheme="minorHAnsi" w:cstheme="minorHAnsi"/>
                <w:b/>
                <w:bCs/>
                <w:color w:val="00000A"/>
              </w:rPr>
              <w:t>50</w:t>
            </w: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% del tiempo total de la actividad)</w:t>
            </w:r>
          </w:p>
        </w:tc>
      </w:tr>
      <w:tr w:rsidR="00CA636F" w:rsidRPr="00866D18" w14:paraId="130E6CF2" w14:textId="77777777" w:rsidTr="00CA636F">
        <w:trPr>
          <w:trHeight w:val="397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082C00C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7164AC13" w14:textId="77777777" w:rsidTr="00CA636F">
        <w:trPr>
          <w:trHeight w:val="137"/>
        </w:trPr>
        <w:tc>
          <w:tcPr>
            <w:tcW w:w="9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2B763890" w14:textId="77777777" w:rsidR="00CA636F" w:rsidRPr="00866D18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769FFAB1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E2A44D8" w14:textId="77777777" w:rsidR="00CA636F" w:rsidRPr="00866D18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1.- Objetivos.</w:t>
            </w:r>
          </w:p>
        </w:tc>
      </w:tr>
      <w:tr w:rsidR="00CA636F" w:rsidRPr="00866D18" w14:paraId="0F36F67A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F893EB2" w14:textId="77777777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20A9FF4E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4A9A688E" w14:textId="7BDE0FA4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2.- Desarrollo y contenidos:</w:t>
            </w:r>
          </w:p>
        </w:tc>
      </w:tr>
      <w:tr w:rsidR="00CA636F" w:rsidRPr="00866D18" w14:paraId="4BCF6BAC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38C636F" w14:textId="51780EE1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2E909DC9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F6270DC" w14:textId="2BA3A322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3.- Documentación utilizada:</w:t>
            </w:r>
          </w:p>
        </w:tc>
      </w:tr>
      <w:tr w:rsidR="00CA636F" w:rsidRPr="00866D18" w14:paraId="0869E0B5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9FFE110" w14:textId="77777777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458F03EE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1C24A9B3" w14:textId="48F1C9A5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4. Plataforma colaborativa utilizada (incluir datos de acceso de un usuario como invitado):</w:t>
            </w:r>
          </w:p>
        </w:tc>
      </w:tr>
      <w:tr w:rsidR="00CA636F" w:rsidRPr="00866D18" w14:paraId="3475BF39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ED38A84" w14:textId="6D6C447E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40CAC978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2CD8096" w14:textId="048C50E3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5. Criterios de entrada, participación y aportación a la Plataforma:</w:t>
            </w:r>
          </w:p>
        </w:tc>
      </w:tr>
      <w:tr w:rsidR="00CA636F" w:rsidRPr="00866D18" w14:paraId="0942CE8A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382BABD" w14:textId="765C28C1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6E99FF7D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23D23FA" w14:textId="0AFC1D56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6. Observaciones, sugerencias,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00000A"/>
              </w:rPr>
              <w:t>indicencias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00000A"/>
              </w:rPr>
              <w:t>:</w:t>
            </w:r>
          </w:p>
        </w:tc>
      </w:tr>
      <w:tr w:rsidR="00CA636F" w:rsidRPr="00866D18" w14:paraId="6674D830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BEE77C0" w14:textId="64EAD9DD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46814A4D" w14:textId="77777777" w:rsidR="008114A1" w:rsidRDefault="008114A1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31178FD5" w14:textId="77777777" w:rsidR="00407A07" w:rsidRPr="00407A07" w:rsidRDefault="00407A07" w:rsidP="00407A07">
      <w:pPr>
        <w:rPr>
          <w:rFonts w:asciiTheme="minorHAnsi" w:hAnsiTheme="minorHAnsi" w:cstheme="minorHAnsi"/>
        </w:rPr>
      </w:pPr>
    </w:p>
    <w:sectPr w:rsidR="00407A07" w:rsidRPr="00407A07" w:rsidSect="00407A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134" w:bottom="85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0A3D4" w14:textId="77777777" w:rsidR="00BB4A0A" w:rsidRDefault="00BB4A0A" w:rsidP="00952A28">
      <w:r>
        <w:separator/>
      </w:r>
    </w:p>
  </w:endnote>
  <w:endnote w:type="continuationSeparator" w:id="0">
    <w:p w14:paraId="029CFAEC" w14:textId="77777777" w:rsidR="00BB4A0A" w:rsidRDefault="00BB4A0A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CA156" w14:textId="77777777" w:rsidR="002B7678" w:rsidRDefault="002B767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407A07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931C1" w14:textId="77777777" w:rsidR="002B7678" w:rsidRDefault="002B767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FE341" w14:textId="77777777" w:rsidR="00BB4A0A" w:rsidRDefault="00BB4A0A" w:rsidP="00952A28">
      <w:r>
        <w:separator/>
      </w:r>
    </w:p>
  </w:footnote>
  <w:footnote w:type="continuationSeparator" w:id="0">
    <w:p w14:paraId="5C671E3F" w14:textId="77777777" w:rsidR="00BB4A0A" w:rsidRDefault="00BB4A0A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C8EBA" w14:textId="77777777" w:rsidR="002B7678" w:rsidRDefault="002B767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14:paraId="0C1D2265" w14:textId="77777777" w:rsidTr="00407A07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7777777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46AB87F7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012364D7" w:rsidR="008E7401" w:rsidRDefault="00053B41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5E0329E" wp14:editId="2A22E5AE">
                    <wp:simplePos x="0" y="0"/>
                    <wp:positionH relativeFrom="margin">
                      <wp:posOffset>0</wp:posOffset>
                    </wp:positionH>
                    <wp:positionV relativeFrom="paragraph">
                      <wp:posOffset>100330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62CF806" w14:textId="066B73A5" w:rsidR="00053B41" w:rsidRPr="00EB2730" w:rsidRDefault="00D71F4E" w:rsidP="00053B41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26/27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5E0329E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0;margin-top:7.9pt;width:102.85pt;height:33.6pt;rotation:-549638fd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" fillcolor="red" stroked="f">
                    <v:textbox>
                      <w:txbxContent>
                        <w:p w14:paraId="762CF806" w14:textId="066B73A5" w:rsidR="00053B41" w:rsidRPr="00EB2730" w:rsidRDefault="00D71F4E" w:rsidP="00053B41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26/27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8E7401"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2BB2F992" w14:textId="15092B66" w:rsidR="008E7401" w:rsidRPr="002B7391" w:rsidRDefault="008E7401" w:rsidP="00A05E6B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Curso </w:t>
          </w:r>
          <w:r w:rsidR="00D71F4E">
            <w:rPr>
              <w:rFonts w:asciiTheme="minorHAnsi" w:hAnsiTheme="minorHAnsi" w:cstheme="minorHAnsi"/>
              <w:iCs/>
            </w:rPr>
            <w:t>2026-2027</w:t>
          </w:r>
        </w:p>
      </w:tc>
    </w:tr>
    <w:tr w:rsidR="008E7401" w14:paraId="10F18E80" w14:textId="77777777" w:rsidTr="00407A07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407A07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7C7DA5C7" w:rsidR="008E7401" w:rsidRPr="008D6206" w:rsidRDefault="008E7401" w:rsidP="00F322B8">
    <w:pPr>
      <w:ind w:firstLine="0"/>
      <w:rPr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2AC04" w14:textId="77777777" w:rsidR="002B7678" w:rsidRDefault="002B767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559A"/>
    <w:rsid w:val="00036F62"/>
    <w:rsid w:val="000423A0"/>
    <w:rsid w:val="00046833"/>
    <w:rsid w:val="00053B41"/>
    <w:rsid w:val="000570CE"/>
    <w:rsid w:val="00057D4B"/>
    <w:rsid w:val="00064A10"/>
    <w:rsid w:val="000800D4"/>
    <w:rsid w:val="0008371C"/>
    <w:rsid w:val="00090311"/>
    <w:rsid w:val="00093B1D"/>
    <w:rsid w:val="0009441B"/>
    <w:rsid w:val="00096ACD"/>
    <w:rsid w:val="000A076A"/>
    <w:rsid w:val="000A25D7"/>
    <w:rsid w:val="000A2CE1"/>
    <w:rsid w:val="000B7459"/>
    <w:rsid w:val="000D0CB3"/>
    <w:rsid w:val="000D7695"/>
    <w:rsid w:val="000F094B"/>
    <w:rsid w:val="000F106B"/>
    <w:rsid w:val="000F4DD2"/>
    <w:rsid w:val="00112DBC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6750"/>
    <w:rsid w:val="00230093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2641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B7678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1A85"/>
    <w:rsid w:val="003E6518"/>
    <w:rsid w:val="003E766D"/>
    <w:rsid w:val="003F5061"/>
    <w:rsid w:val="00401A50"/>
    <w:rsid w:val="00404432"/>
    <w:rsid w:val="00404E5F"/>
    <w:rsid w:val="00407A07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C208B"/>
    <w:rsid w:val="005C3C86"/>
    <w:rsid w:val="005C4982"/>
    <w:rsid w:val="005C4ADC"/>
    <w:rsid w:val="005D49C1"/>
    <w:rsid w:val="005E39BE"/>
    <w:rsid w:val="005E3E75"/>
    <w:rsid w:val="005E62F7"/>
    <w:rsid w:val="005F7353"/>
    <w:rsid w:val="00610E85"/>
    <w:rsid w:val="00617134"/>
    <w:rsid w:val="006250A0"/>
    <w:rsid w:val="00630222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4A0A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202B9"/>
    <w:rsid w:val="00D43006"/>
    <w:rsid w:val="00D55ADA"/>
    <w:rsid w:val="00D718A7"/>
    <w:rsid w:val="00D71F4E"/>
    <w:rsid w:val="00DA6E89"/>
    <w:rsid w:val="00DB6998"/>
    <w:rsid w:val="00DE1F5D"/>
    <w:rsid w:val="00DF0317"/>
    <w:rsid w:val="00DF261B"/>
    <w:rsid w:val="00E01D0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3E31"/>
    <w:rsid w:val="00F463E3"/>
    <w:rsid w:val="00F5726E"/>
    <w:rsid w:val="00F733F8"/>
    <w:rsid w:val="00F77C5F"/>
    <w:rsid w:val="00F835BC"/>
    <w:rsid w:val="00F9583D"/>
    <w:rsid w:val="00F97FBD"/>
    <w:rsid w:val="00FA1622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1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2026-07-10T09:53:00Z</dcterms:created>
  <dcterms:modified xsi:type="dcterms:W3CDTF">2026-07-10T09:53:00Z</dcterms:modified>
</cp:coreProperties>
</file>