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5168" w:type="dxa"/>
        <w:tblInd w:w="-142" w:type="dxa"/>
        <w:tblLook w:val="04A0" w:firstRow="1" w:lastRow="0" w:firstColumn="1" w:lastColumn="0" w:noHBand="0" w:noVBand="1"/>
      </w:tblPr>
      <w:tblGrid>
        <w:gridCol w:w="4101"/>
        <w:gridCol w:w="5636"/>
        <w:gridCol w:w="5431"/>
      </w:tblGrid>
      <w:tr w:rsidR="004B3BD2" w14:paraId="56198279" w14:textId="77777777" w:rsidTr="004B3BD2">
        <w:trPr>
          <w:trHeight w:val="241"/>
        </w:trPr>
        <w:tc>
          <w:tcPr>
            <w:tcW w:w="41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57F2E" w14:textId="650ECF3D" w:rsidR="004B3BD2" w:rsidRDefault="00E05683" w:rsidP="00FF2FB5">
            <w:pPr>
              <w:ind w:firstLine="0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C0A544" wp14:editId="4EF57CAB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635</wp:posOffset>
                      </wp:positionV>
                      <wp:extent cx="1828800" cy="1828800"/>
                      <wp:effectExtent l="38100" t="76200" r="31750" b="76835"/>
                      <wp:wrapNone/>
                      <wp:docPr id="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1108749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7F98989" w14:textId="120488DE" w:rsidR="00E05683" w:rsidRPr="00E05683" w:rsidRDefault="00E9608A" w:rsidP="00E05683">
                                  <w:pPr>
                                    <w:ind w:firstLine="0"/>
                                    <w:rPr>
                                      <w:rFonts w:cstheme="minorHAnsi"/>
                                      <w:bCs/>
                                      <w:color w:val="FFFFFF" w:themeColor="background1"/>
                                      <w:sz w:val="50"/>
                                      <w:szCs w:val="50"/>
                                      <w14:textOutline w14:w="9525" w14:cap="flat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Cs/>
                                      <w:color w:val="FFFFFF" w:themeColor="background1"/>
                                      <w:sz w:val="50"/>
                                      <w:szCs w:val="50"/>
                                      <w14:textOutline w14:w="9525" w14:cap="flat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26/27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C0A54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" o:spid="_x0000_s1026" type="#_x0000_t202" style="position:absolute;left:0;text-align:left;margin-left:91.25pt;margin-top:.05pt;width:2in;height:2in;rotation:-536577fd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" fillcolor="red" stroked="f">
                      <v:textbox style="mso-fit-shape-to-text:t">
                        <w:txbxContent>
                          <w:p w14:paraId="47F98989" w14:textId="120488DE" w:rsidR="00E05683" w:rsidRPr="00E05683" w:rsidRDefault="00E9608A" w:rsidP="00E05683">
                            <w:pPr>
                              <w:ind w:firstLine="0"/>
                              <w:rPr>
                                <w:rFonts w:cstheme="minorHAnsi"/>
                                <w:bCs/>
                                <w:color w:val="FFFFFF" w:themeColor="background1"/>
                                <w:sz w:val="50"/>
                                <w:szCs w:val="50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Cs/>
                                <w:color w:val="FFFFFF" w:themeColor="background1"/>
                                <w:sz w:val="50"/>
                                <w:szCs w:val="50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26/27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3BD2" w:rsidRPr="002B7391">
              <w:rPr>
                <w:noProof/>
              </w:rPr>
              <w:drawing>
                <wp:inline distT="0" distB="0" distL="0" distR="0" wp14:anchorId="7929B2F9" wp14:editId="0241330C">
                  <wp:extent cx="784860" cy="497379"/>
                  <wp:effectExtent l="0" t="0" r="0" b="0"/>
                  <wp:docPr id="4" name="Imagen 4" descr="Dibujo con letras blancas&#10;&#10;Descripción generada automáticamente con confianza 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Dibujo con letras blancas&#10;&#10;Descripción generada automáticamente con confianza media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213" cy="500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B3BD2">
              <w:rPr>
                <w:rFonts w:asciiTheme="minorHAnsi" w:hAnsiTheme="minorHAnsi" w:cstheme="minorHAnsi"/>
                <w:b/>
                <w:bCs/>
                <w:iCs/>
              </w:rPr>
              <w:t xml:space="preserve">  </w:t>
            </w:r>
          </w:p>
          <w:p w14:paraId="471588A1" w14:textId="6A21D113" w:rsidR="00416AA0" w:rsidRPr="002B7391" w:rsidRDefault="00416AA0" w:rsidP="00FF2FB5">
            <w:pPr>
              <w:ind w:firstLine="0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11067" w:type="dxa"/>
            <w:gridSpan w:val="2"/>
            <w:tcBorders>
              <w:left w:val="nil"/>
            </w:tcBorders>
          </w:tcPr>
          <w:p w14:paraId="20276ACC" w14:textId="57C1A422" w:rsidR="004B3BD2" w:rsidRDefault="004B3BD2" w:rsidP="00FF2FB5">
            <w:pPr>
              <w:ind w:firstLine="0"/>
              <w:jc w:val="right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rFonts w:asciiTheme="minorHAnsi" w:hAnsiTheme="minorHAnsi" w:cstheme="minorHAnsi"/>
                <w:b/>
                <w:bCs/>
                <w:iCs/>
              </w:rPr>
              <w:t>LIBRO DE ACTAS DE ACTIVIDADES DE FORMACIÓN EN CENTRO</w:t>
            </w:r>
          </w:p>
          <w:p w14:paraId="2338D393" w14:textId="22547167" w:rsidR="004B3BD2" w:rsidRPr="002B7391" w:rsidRDefault="004B3BD2" w:rsidP="00FF2FB5">
            <w:pPr>
              <w:ind w:firstLine="0"/>
              <w:jc w:val="right"/>
              <w:rPr>
                <w:rFonts w:asciiTheme="minorHAnsi" w:hAnsiTheme="minorHAnsi" w:cstheme="minorHAnsi"/>
                <w:iCs/>
              </w:rPr>
            </w:pPr>
            <w:r w:rsidRPr="00A05E6B">
              <w:rPr>
                <w:rFonts w:asciiTheme="minorHAnsi" w:hAnsiTheme="minorHAnsi" w:cstheme="minorHAnsi"/>
                <w:iCs/>
              </w:rPr>
              <w:t xml:space="preserve">Plan de formación del profesorado. Curso </w:t>
            </w:r>
            <w:r w:rsidR="00E9608A">
              <w:rPr>
                <w:rFonts w:asciiTheme="minorHAnsi" w:hAnsiTheme="minorHAnsi" w:cstheme="minorHAnsi"/>
                <w:iCs/>
              </w:rPr>
              <w:t>2026-2027</w:t>
            </w:r>
          </w:p>
        </w:tc>
      </w:tr>
      <w:tr w:rsidR="004B3BD2" w14:paraId="2C433533" w14:textId="77777777" w:rsidTr="004B3BD2">
        <w:trPr>
          <w:trHeight w:val="241"/>
        </w:trPr>
        <w:tc>
          <w:tcPr>
            <w:tcW w:w="9737" w:type="dxa"/>
            <w:gridSpan w:val="2"/>
            <w:tcBorders>
              <w:left w:val="single" w:sz="4" w:space="0" w:color="auto"/>
            </w:tcBorders>
          </w:tcPr>
          <w:p w14:paraId="2BAF2E28" w14:textId="73F566CB" w:rsidR="004B3BD2" w:rsidRPr="002B7391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rFonts w:asciiTheme="minorHAnsi" w:hAnsiTheme="minorHAnsi" w:cstheme="minorHAnsi"/>
                <w:b/>
                <w:bCs/>
                <w:iCs/>
              </w:rPr>
              <w:t>Título de la actividad</w:t>
            </w:r>
          </w:p>
        </w:tc>
        <w:tc>
          <w:tcPr>
            <w:tcW w:w="5431" w:type="dxa"/>
            <w:tcBorders>
              <w:right w:val="single" w:sz="4" w:space="0" w:color="auto"/>
            </w:tcBorders>
          </w:tcPr>
          <w:p w14:paraId="7A8A71F8" w14:textId="77777777" w:rsidR="004B3BD2" w:rsidRPr="002B7391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  <w:r>
              <w:rPr>
                <w:rFonts w:asciiTheme="minorHAnsi" w:hAnsiTheme="minorHAnsi" w:cstheme="minorHAnsi"/>
                <w:b/>
                <w:bCs/>
                <w:iCs/>
              </w:rPr>
              <w:t>Modalidad</w:t>
            </w:r>
          </w:p>
        </w:tc>
      </w:tr>
      <w:tr w:rsidR="004B3BD2" w14:paraId="6C42544C" w14:textId="77777777" w:rsidTr="004B3BD2">
        <w:trPr>
          <w:trHeight w:val="397"/>
        </w:trPr>
        <w:tc>
          <w:tcPr>
            <w:tcW w:w="9737" w:type="dxa"/>
            <w:gridSpan w:val="2"/>
            <w:tcBorders>
              <w:left w:val="single" w:sz="4" w:space="0" w:color="auto"/>
            </w:tcBorders>
            <w:vAlign w:val="center"/>
          </w:tcPr>
          <w:p w14:paraId="295CB3FB" w14:textId="252CEF0C" w:rsidR="004B3BD2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5431" w:type="dxa"/>
            <w:tcBorders>
              <w:right w:val="single" w:sz="4" w:space="0" w:color="auto"/>
            </w:tcBorders>
            <w:vAlign w:val="center"/>
          </w:tcPr>
          <w:p w14:paraId="64715E7A" w14:textId="77777777" w:rsidR="004B3BD2" w:rsidRDefault="004B3BD2" w:rsidP="00FF2FB5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</w:tr>
    </w:tbl>
    <w:p w14:paraId="01151735" w14:textId="575B4FBC" w:rsidR="004B3BD2" w:rsidRDefault="004B3BD2" w:rsidP="004B3BD2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1"/>
        <w:gridCol w:w="582"/>
        <w:gridCol w:w="2763"/>
        <w:gridCol w:w="1035"/>
        <w:gridCol w:w="1146"/>
        <w:gridCol w:w="7784"/>
      </w:tblGrid>
      <w:tr w:rsidR="004B3BD2" w:rsidRPr="00274561" w14:paraId="696A298F" w14:textId="77777777" w:rsidTr="00CC44C9">
        <w:trPr>
          <w:trHeight w:val="214"/>
        </w:trPr>
        <w:tc>
          <w:tcPr>
            <w:tcW w:w="1711" w:type="dxa"/>
            <w:shd w:val="clear" w:color="auto" w:fill="FDE9D9"/>
            <w:vAlign w:val="center"/>
          </w:tcPr>
          <w:p w14:paraId="31C855E4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bookmarkStart w:id="0" w:name="_Hlk113540768"/>
            <w:r w:rsidRPr="00CC44C9">
              <w:rPr>
                <w:rFonts w:cs="Arial"/>
                <w:sz w:val="17"/>
                <w:szCs w:val="17"/>
              </w:rPr>
              <w:t>Fecha:</w:t>
            </w:r>
          </w:p>
        </w:tc>
        <w:tc>
          <w:tcPr>
            <w:tcW w:w="3345" w:type="dxa"/>
            <w:gridSpan w:val="2"/>
            <w:vAlign w:val="center"/>
          </w:tcPr>
          <w:p w14:paraId="6D93D794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  <w:tc>
          <w:tcPr>
            <w:tcW w:w="2181" w:type="dxa"/>
            <w:gridSpan w:val="2"/>
            <w:shd w:val="clear" w:color="auto" w:fill="FDE9D9"/>
            <w:vAlign w:val="center"/>
          </w:tcPr>
          <w:p w14:paraId="5BC23B1B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Asesoría:</w:t>
            </w:r>
          </w:p>
        </w:tc>
        <w:tc>
          <w:tcPr>
            <w:tcW w:w="7784" w:type="dxa"/>
            <w:vAlign w:val="center"/>
          </w:tcPr>
          <w:p w14:paraId="45625BD7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413A3B49" w14:textId="77777777" w:rsidTr="00CC44C9">
        <w:trPr>
          <w:trHeight w:val="274"/>
        </w:trPr>
        <w:tc>
          <w:tcPr>
            <w:tcW w:w="1711" w:type="dxa"/>
            <w:vMerge w:val="restart"/>
            <w:shd w:val="clear" w:color="auto" w:fill="FDE9D9"/>
            <w:vAlign w:val="center"/>
          </w:tcPr>
          <w:p w14:paraId="28C946B7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 xml:space="preserve">Datos </w:t>
            </w:r>
          </w:p>
          <w:p w14:paraId="4CAAA64F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identificativos:</w:t>
            </w:r>
          </w:p>
        </w:tc>
        <w:tc>
          <w:tcPr>
            <w:tcW w:w="3345" w:type="dxa"/>
            <w:gridSpan w:val="2"/>
            <w:shd w:val="clear" w:color="auto" w:fill="FDE9D9"/>
            <w:vAlign w:val="center"/>
          </w:tcPr>
          <w:p w14:paraId="49BAF7A5" w14:textId="171DE798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Actividad (modalidad, título):</w:t>
            </w:r>
          </w:p>
        </w:tc>
        <w:tc>
          <w:tcPr>
            <w:tcW w:w="9965" w:type="dxa"/>
            <w:gridSpan w:val="3"/>
            <w:vAlign w:val="center"/>
          </w:tcPr>
          <w:p w14:paraId="24BB51B4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4825D562" w14:textId="77777777" w:rsidTr="00CC44C9">
        <w:trPr>
          <w:trHeight w:val="278"/>
        </w:trPr>
        <w:tc>
          <w:tcPr>
            <w:tcW w:w="1711" w:type="dxa"/>
            <w:vMerge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720131A3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  <w:tc>
          <w:tcPr>
            <w:tcW w:w="3345" w:type="dxa"/>
            <w:gridSpan w:val="2"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32DA3D6A" w14:textId="0BB9E734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Centro:</w:t>
            </w:r>
          </w:p>
        </w:tc>
        <w:tc>
          <w:tcPr>
            <w:tcW w:w="9965" w:type="dxa"/>
            <w:gridSpan w:val="3"/>
            <w:tcBorders>
              <w:bottom w:val="single" w:sz="4" w:space="0" w:color="000000"/>
            </w:tcBorders>
            <w:vAlign w:val="center"/>
          </w:tcPr>
          <w:p w14:paraId="7972E771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376913" w14:paraId="0952C3C3" w14:textId="77777777" w:rsidTr="004B3BD2">
        <w:trPr>
          <w:trHeight w:val="143"/>
        </w:trPr>
        <w:tc>
          <w:tcPr>
            <w:tcW w:w="15021" w:type="dxa"/>
            <w:gridSpan w:val="6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77E9D7" w14:textId="77777777" w:rsidR="004B3BD2" w:rsidRPr="00CC44C9" w:rsidRDefault="004B3BD2" w:rsidP="00FF2FB5">
            <w:pPr>
              <w:ind w:firstLine="0"/>
              <w:jc w:val="left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7FBF84C5" w14:textId="77777777" w:rsidTr="004B3BD2">
        <w:trPr>
          <w:trHeight w:val="394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472CBD9F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ASPECTOS</w:t>
            </w:r>
          </w:p>
        </w:tc>
        <w:tc>
          <w:tcPr>
            <w:tcW w:w="3798" w:type="dxa"/>
            <w:gridSpan w:val="2"/>
            <w:shd w:val="clear" w:color="auto" w:fill="FDE9D9"/>
            <w:vAlign w:val="center"/>
          </w:tcPr>
          <w:p w14:paraId="1A7355EE" w14:textId="68206129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SITUACIÓN DE DESARROLLO</w:t>
            </w:r>
          </w:p>
        </w:tc>
        <w:tc>
          <w:tcPr>
            <w:tcW w:w="8930" w:type="dxa"/>
            <w:gridSpan w:val="2"/>
            <w:shd w:val="clear" w:color="auto" w:fill="FDE9D9"/>
            <w:vAlign w:val="center"/>
          </w:tcPr>
          <w:p w14:paraId="55B444C8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DIFICULTADES ENCONTRADAS/OBSERVACIONES</w:t>
            </w:r>
          </w:p>
        </w:tc>
      </w:tr>
      <w:tr w:rsidR="004B3BD2" w:rsidRPr="00274561" w14:paraId="480425BB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71556AC8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Objetivos:</w:t>
            </w:r>
          </w:p>
        </w:tc>
        <w:tc>
          <w:tcPr>
            <w:tcW w:w="3798" w:type="dxa"/>
            <w:gridSpan w:val="2"/>
            <w:vAlign w:val="center"/>
          </w:tcPr>
          <w:p w14:paraId="74EE662D" w14:textId="23D6395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78D2BF5C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1F300795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622853C5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Contenidos y productos:</w:t>
            </w:r>
          </w:p>
        </w:tc>
        <w:tc>
          <w:tcPr>
            <w:tcW w:w="3798" w:type="dxa"/>
            <w:gridSpan w:val="2"/>
            <w:vAlign w:val="center"/>
          </w:tcPr>
          <w:p w14:paraId="4022886E" w14:textId="2CA8DC02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07D8B1F7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2B9EEC93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109F911C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Metodología:</w:t>
            </w:r>
          </w:p>
        </w:tc>
        <w:tc>
          <w:tcPr>
            <w:tcW w:w="3798" w:type="dxa"/>
            <w:gridSpan w:val="2"/>
            <w:vAlign w:val="center"/>
          </w:tcPr>
          <w:p w14:paraId="548E9891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7D7FD1C2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388B86A9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0AE688DD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Temporalización</w:t>
            </w:r>
          </w:p>
        </w:tc>
        <w:tc>
          <w:tcPr>
            <w:tcW w:w="3798" w:type="dxa"/>
            <w:gridSpan w:val="2"/>
            <w:vAlign w:val="center"/>
          </w:tcPr>
          <w:p w14:paraId="491D485F" w14:textId="71EE3B75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036E464C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35B97A69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5BB9CBF2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Recursos:</w:t>
            </w:r>
          </w:p>
        </w:tc>
        <w:tc>
          <w:tcPr>
            <w:tcW w:w="3798" w:type="dxa"/>
            <w:gridSpan w:val="2"/>
            <w:vAlign w:val="center"/>
          </w:tcPr>
          <w:p w14:paraId="01D1F8DB" w14:textId="2E3BDE6B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6F449949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1C295F78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2799E67D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Participantes:</w:t>
            </w:r>
          </w:p>
        </w:tc>
        <w:tc>
          <w:tcPr>
            <w:tcW w:w="3798" w:type="dxa"/>
            <w:gridSpan w:val="2"/>
            <w:vAlign w:val="center"/>
          </w:tcPr>
          <w:p w14:paraId="562C02CE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717477EB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tr w:rsidR="004B3BD2" w:rsidRPr="00274561" w14:paraId="14F3365C" w14:textId="77777777" w:rsidTr="00CC44C9">
        <w:trPr>
          <w:trHeight w:val="397"/>
        </w:trPr>
        <w:tc>
          <w:tcPr>
            <w:tcW w:w="2293" w:type="dxa"/>
            <w:gridSpan w:val="2"/>
            <w:shd w:val="clear" w:color="auto" w:fill="FDE9D9"/>
            <w:vAlign w:val="center"/>
          </w:tcPr>
          <w:p w14:paraId="7A40440D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  <w:r w:rsidRPr="00CC44C9">
              <w:rPr>
                <w:rFonts w:cs="Arial"/>
                <w:sz w:val="17"/>
                <w:szCs w:val="17"/>
              </w:rPr>
              <w:t>Módulo colaborativo (si lo hubiese):</w:t>
            </w:r>
          </w:p>
        </w:tc>
        <w:tc>
          <w:tcPr>
            <w:tcW w:w="3798" w:type="dxa"/>
            <w:gridSpan w:val="2"/>
            <w:vAlign w:val="center"/>
          </w:tcPr>
          <w:p w14:paraId="0E7F8F2D" w14:textId="54AC1626" w:rsidR="004B3BD2" w:rsidRPr="00CC44C9" w:rsidRDefault="004B3BD2" w:rsidP="00FF2FB5">
            <w:pPr>
              <w:ind w:firstLine="0"/>
              <w:rPr>
                <w:rFonts w:cs="Arial"/>
                <w:sz w:val="17"/>
                <w:szCs w:val="17"/>
              </w:rPr>
            </w:pPr>
          </w:p>
        </w:tc>
        <w:tc>
          <w:tcPr>
            <w:tcW w:w="8930" w:type="dxa"/>
            <w:gridSpan w:val="2"/>
            <w:vAlign w:val="center"/>
          </w:tcPr>
          <w:p w14:paraId="4EA46CEA" w14:textId="77777777" w:rsidR="004B3BD2" w:rsidRPr="00CC44C9" w:rsidRDefault="004B3BD2" w:rsidP="00FF2FB5">
            <w:pPr>
              <w:ind w:firstLine="0"/>
              <w:jc w:val="center"/>
              <w:rPr>
                <w:rFonts w:cs="Arial"/>
                <w:sz w:val="17"/>
                <w:szCs w:val="17"/>
              </w:rPr>
            </w:pPr>
          </w:p>
        </w:tc>
      </w:tr>
      <w:bookmarkEnd w:id="0"/>
    </w:tbl>
    <w:p w14:paraId="68A2FADC" w14:textId="57848CEF" w:rsidR="004B3BD2" w:rsidRDefault="004B3BD2" w:rsidP="004B3BD2">
      <w:pPr>
        <w:ind w:firstLine="0"/>
        <w:jc w:val="left"/>
        <w:rPr>
          <w:rFonts w:asciiTheme="minorHAnsi" w:hAnsiTheme="minorHAnsi" w:cstheme="minorHAnsi"/>
          <w:b/>
          <w:bCs/>
          <w:sz w:val="16"/>
          <w:szCs w:val="16"/>
        </w:rPr>
      </w:pPr>
    </w:p>
    <w:sectPr w:rsidR="004B3BD2" w:rsidSect="004B3BD2">
      <w:headerReference w:type="default" r:id="rId9"/>
      <w:footerReference w:type="default" r:id="rId10"/>
      <w:pgSz w:w="16838" w:h="11906" w:orient="landscape"/>
      <w:pgMar w:top="720" w:right="720" w:bottom="720" w:left="720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A1B04" w14:textId="77777777" w:rsidR="004C7517" w:rsidRDefault="004C7517" w:rsidP="00952A28">
      <w:r>
        <w:separator/>
      </w:r>
    </w:p>
  </w:endnote>
  <w:endnote w:type="continuationSeparator" w:id="0">
    <w:p w14:paraId="52D7C35F" w14:textId="77777777" w:rsidR="004C7517" w:rsidRDefault="004C7517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4AFEF" w14:textId="77777777" w:rsidR="00CC44C9" w:rsidRPr="00CC44C9" w:rsidRDefault="00CC44C9" w:rsidP="00CC44C9">
    <w:pPr>
      <w:ind w:firstLine="0"/>
      <w:jc w:val="left"/>
      <w:rPr>
        <w:rFonts w:asciiTheme="minorHAnsi" w:hAnsiTheme="minorHAnsi" w:cstheme="minorHAnsi"/>
        <w:sz w:val="14"/>
        <w:szCs w:val="14"/>
      </w:rPr>
    </w:pPr>
    <w:r w:rsidRPr="00CC44C9">
      <w:rPr>
        <w:rFonts w:asciiTheme="minorHAnsi" w:hAnsiTheme="minorHAnsi" w:cstheme="minorHAnsi"/>
        <w:b/>
        <w:bCs/>
        <w:sz w:val="14"/>
        <w:szCs w:val="14"/>
      </w:rPr>
      <w:t>El presente Libro de Actas consta de 6 Anexos:</w:t>
    </w:r>
  </w:p>
  <w:p w14:paraId="6E3E5BB5" w14:textId="77777777" w:rsidR="00CC44C9" w:rsidRPr="00CC44C9" w:rsidRDefault="00CC44C9" w:rsidP="00CC44C9">
    <w:pPr>
      <w:ind w:firstLine="0"/>
      <w:jc w:val="left"/>
      <w:rPr>
        <w:rFonts w:asciiTheme="minorHAnsi" w:hAnsiTheme="minorHAnsi" w:cstheme="minorHAnsi"/>
        <w:sz w:val="14"/>
        <w:szCs w:val="14"/>
      </w:rPr>
    </w:pPr>
    <w:r w:rsidRPr="00CC44C9">
      <w:rPr>
        <w:rFonts w:asciiTheme="minorHAnsi" w:hAnsiTheme="minorHAnsi" w:cstheme="minorHAnsi"/>
        <w:sz w:val="14"/>
        <w:szCs w:val="14"/>
      </w:rPr>
      <w:t>Anexo I. Identificación y resumen de la actividad (Documento para el/la coordinador/a).    Anexo II. Actas del módulo presencial (Documento para el/la coordinador/a).</w:t>
    </w:r>
  </w:p>
  <w:p w14:paraId="69512091" w14:textId="77777777" w:rsidR="00CC44C9" w:rsidRPr="00CC44C9" w:rsidRDefault="00CC44C9" w:rsidP="00CC44C9">
    <w:pPr>
      <w:ind w:firstLine="0"/>
      <w:jc w:val="left"/>
      <w:rPr>
        <w:rFonts w:asciiTheme="minorHAnsi" w:hAnsiTheme="minorHAnsi" w:cstheme="minorHAnsi"/>
        <w:sz w:val="14"/>
        <w:szCs w:val="14"/>
      </w:rPr>
    </w:pPr>
    <w:r w:rsidRPr="00CC44C9">
      <w:rPr>
        <w:rFonts w:asciiTheme="minorHAnsi" w:hAnsiTheme="minorHAnsi" w:cstheme="minorHAnsi"/>
        <w:sz w:val="14"/>
        <w:szCs w:val="14"/>
      </w:rPr>
      <w:t>Anexo III. Acta del módulo de aplicación (Documento para el/la coordinador/a).  Anexo IV. Hoja-Resumen del módulo de aplicación (Documento para asistentes).</w:t>
    </w:r>
  </w:p>
  <w:p w14:paraId="0F64665F" w14:textId="766BD158" w:rsidR="008E7401" w:rsidRDefault="00CC44C9" w:rsidP="00CC44C9">
    <w:pPr>
      <w:ind w:firstLine="0"/>
      <w:jc w:val="left"/>
      <w:rPr>
        <w:rFonts w:asciiTheme="minorHAnsi" w:hAnsiTheme="minorHAnsi" w:cstheme="minorHAnsi"/>
        <w:noProof/>
        <w:sz w:val="20"/>
        <w:szCs w:val="20"/>
      </w:rPr>
    </w:pPr>
    <w:r w:rsidRPr="00CC44C9">
      <w:rPr>
        <w:rFonts w:asciiTheme="minorHAnsi" w:hAnsiTheme="minorHAnsi" w:cstheme="minorHAnsi"/>
        <w:sz w:val="14"/>
        <w:szCs w:val="14"/>
      </w:rPr>
      <w:t>Anexo V. Acta del módulo colaborativo (Documento para el/la coordinador/a).  Anexo VI. Hoja de seguimiento de la actividad (Documento para el/la coordinador/a).</w:t>
    </w: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D81AA" w14:textId="77777777" w:rsidR="004C7517" w:rsidRDefault="004C7517" w:rsidP="00952A28">
      <w:r>
        <w:separator/>
      </w:r>
    </w:p>
  </w:footnote>
  <w:footnote w:type="continuationSeparator" w:id="0">
    <w:p w14:paraId="098240D9" w14:textId="77777777" w:rsidR="004C7517" w:rsidRDefault="004C7517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0A625" w14:textId="17FB0312" w:rsidR="004B3BD2" w:rsidRDefault="004B3BD2" w:rsidP="004B3BD2">
    <w:pPr>
      <w:tabs>
        <w:tab w:val="left" w:pos="828"/>
      </w:tabs>
      <w:jc w:val="left"/>
      <w:rPr>
        <w:rFonts w:asciiTheme="minorHAnsi" w:hAnsiTheme="minorHAnsi" w:cstheme="minorHAnsi"/>
      </w:rPr>
    </w:pPr>
    <w:r w:rsidRPr="00880730">
      <w:rPr>
        <w:rFonts w:asciiTheme="minorHAnsi" w:hAnsiTheme="minorHAnsi" w:cstheme="minorHAnsi"/>
        <w:iCs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1B8DC409" wp14:editId="531E5BF7">
          <wp:simplePos x="0" y="0"/>
          <wp:positionH relativeFrom="margin">
            <wp:posOffset>8107680</wp:posOffset>
          </wp:positionH>
          <wp:positionV relativeFrom="paragraph">
            <wp:posOffset>-211605</wp:posOffset>
          </wp:positionV>
          <wp:extent cx="952500" cy="437029"/>
          <wp:effectExtent l="0" t="0" r="0" b="127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4288" cy="4378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208B">
      <w:rPr>
        <w:rFonts w:asciiTheme="minorHAnsi" w:hAnsiTheme="minorHAnsi" w:cstheme="minorHAnsi"/>
        <w:b/>
        <w:bCs/>
      </w:rPr>
      <w:t xml:space="preserve">ANEXO </w:t>
    </w:r>
    <w:r>
      <w:rPr>
        <w:rFonts w:asciiTheme="minorHAnsi" w:hAnsiTheme="minorHAnsi" w:cstheme="minorHAnsi"/>
        <w:b/>
        <w:bCs/>
      </w:rPr>
      <w:t xml:space="preserve">VI. HOJA DE SEGUIMIENTO DE LA ACTIVIDAD    </w:t>
    </w:r>
    <w:r>
      <w:rPr>
        <w:rFonts w:asciiTheme="minorHAnsi" w:hAnsiTheme="minorHAnsi" w:cstheme="minorHAnsi"/>
      </w:rPr>
      <w:t xml:space="preserve">- A completar por el/la coordinador/a en coordinación con el/la asesor/a CFIE –     </w:t>
    </w:r>
  </w:p>
  <w:p w14:paraId="0C95F3B5" w14:textId="30DC3C99" w:rsidR="008E7401" w:rsidRPr="008D6206" w:rsidRDefault="008E7401" w:rsidP="00F322B8">
    <w:pPr>
      <w:ind w:firstLine="0"/>
      <w:rPr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206C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06A43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23FD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381A"/>
    <w:rsid w:val="003E6518"/>
    <w:rsid w:val="003E766D"/>
    <w:rsid w:val="003F5061"/>
    <w:rsid w:val="00401A50"/>
    <w:rsid w:val="00404432"/>
    <w:rsid w:val="00404E5F"/>
    <w:rsid w:val="00416AA0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B3BD2"/>
    <w:rsid w:val="004C5981"/>
    <w:rsid w:val="004C71FD"/>
    <w:rsid w:val="004C7517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B5781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13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C44C9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05683"/>
    <w:rsid w:val="00E27DB8"/>
    <w:rsid w:val="00E42251"/>
    <w:rsid w:val="00E47646"/>
    <w:rsid w:val="00E51F2B"/>
    <w:rsid w:val="00E52216"/>
    <w:rsid w:val="00E7058F"/>
    <w:rsid w:val="00E8014C"/>
    <w:rsid w:val="00E83C1A"/>
    <w:rsid w:val="00E914D9"/>
    <w:rsid w:val="00E92A96"/>
    <w:rsid w:val="00E95A94"/>
    <w:rsid w:val="00E9608A"/>
    <w:rsid w:val="00EA2B60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5904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B1C13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1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2025-02-17T10:37:00Z</cp:lastPrinted>
  <dcterms:created xsi:type="dcterms:W3CDTF">2026-07-10T09:54:00Z</dcterms:created>
  <dcterms:modified xsi:type="dcterms:W3CDTF">2026-07-10T09:54:00Z</dcterms:modified>
</cp:coreProperties>
</file>