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29C781" w14:textId="77777777" w:rsidR="002B7391" w:rsidRDefault="002B7391" w:rsidP="00962102">
      <w:pPr>
        <w:tabs>
          <w:tab w:val="left" w:pos="828"/>
        </w:tabs>
        <w:jc w:val="center"/>
        <w:rPr>
          <w:rFonts w:asciiTheme="minorHAnsi" w:hAnsiTheme="minorHAnsi" w:cstheme="minorHAnsi"/>
          <w:b/>
          <w:bCs/>
        </w:rPr>
      </w:pPr>
    </w:p>
    <w:p w14:paraId="5C80D5D0" w14:textId="5546CCC0" w:rsidR="00482B34" w:rsidRDefault="00502C37" w:rsidP="00962102">
      <w:pPr>
        <w:tabs>
          <w:tab w:val="left" w:pos="828"/>
        </w:tabs>
        <w:jc w:val="center"/>
        <w:rPr>
          <w:rFonts w:asciiTheme="minorHAnsi" w:hAnsiTheme="minorHAnsi" w:cstheme="minorHAnsi"/>
        </w:rPr>
      </w:pPr>
      <w:r w:rsidRPr="005C208B">
        <w:rPr>
          <w:rFonts w:asciiTheme="minorHAnsi" w:hAnsiTheme="minorHAnsi" w:cstheme="minorHAnsi"/>
          <w:b/>
          <w:bCs/>
        </w:rPr>
        <w:t>A</w:t>
      </w:r>
      <w:r w:rsidR="00482B34" w:rsidRPr="005C208B">
        <w:rPr>
          <w:rFonts w:asciiTheme="minorHAnsi" w:hAnsiTheme="minorHAnsi" w:cstheme="minorHAnsi"/>
          <w:b/>
          <w:bCs/>
        </w:rPr>
        <w:t>NEXO</w:t>
      </w:r>
      <w:r w:rsidRPr="005C208B">
        <w:rPr>
          <w:rFonts w:asciiTheme="minorHAnsi" w:hAnsiTheme="minorHAnsi" w:cstheme="minorHAnsi"/>
          <w:b/>
          <w:bCs/>
        </w:rPr>
        <w:t xml:space="preserve"> I. </w:t>
      </w:r>
      <w:r w:rsidR="00CB3470" w:rsidRPr="005C208B">
        <w:rPr>
          <w:rFonts w:asciiTheme="minorHAnsi" w:hAnsiTheme="minorHAnsi" w:cstheme="minorHAnsi"/>
          <w:b/>
          <w:bCs/>
        </w:rPr>
        <w:t>IDENTIFICACIÓN Y RESUMEN DE LA ACTIVIDAD</w:t>
      </w:r>
      <w:r w:rsidR="00962102">
        <w:rPr>
          <w:rFonts w:asciiTheme="minorHAnsi" w:hAnsiTheme="minorHAnsi" w:cstheme="minorHAnsi"/>
          <w:b/>
          <w:bCs/>
        </w:rPr>
        <w:t xml:space="preserve">. </w:t>
      </w:r>
      <w:r w:rsidR="000F4DD2" w:rsidRPr="005C208B">
        <w:rPr>
          <w:rFonts w:asciiTheme="minorHAnsi" w:hAnsiTheme="minorHAnsi" w:cstheme="minorHAnsi"/>
        </w:rPr>
        <w:t>(A cumplimentar por el/la coordinador/a)</w:t>
      </w:r>
    </w:p>
    <w:p w14:paraId="6E9FB437" w14:textId="77777777" w:rsidR="00962102" w:rsidRPr="005C208B" w:rsidRDefault="00962102" w:rsidP="00962102">
      <w:pPr>
        <w:tabs>
          <w:tab w:val="left" w:pos="828"/>
        </w:tabs>
        <w:jc w:val="center"/>
        <w:rPr>
          <w:rFonts w:asciiTheme="minorHAnsi" w:hAnsiTheme="minorHAnsi" w:cstheme="minorHAnsi"/>
          <w:b/>
          <w:bCs/>
        </w:rPr>
      </w:pPr>
    </w:p>
    <w:tbl>
      <w:tblPr>
        <w:tblStyle w:val="Tablaconcuadrcula"/>
        <w:tblW w:w="10207" w:type="dxa"/>
        <w:tblInd w:w="-147" w:type="dxa"/>
        <w:tblLook w:val="04A0" w:firstRow="1" w:lastRow="0" w:firstColumn="1" w:lastColumn="0" w:noHBand="0" w:noVBand="1"/>
      </w:tblPr>
      <w:tblGrid>
        <w:gridCol w:w="2977"/>
        <w:gridCol w:w="2126"/>
        <w:gridCol w:w="1701"/>
        <w:gridCol w:w="3403"/>
      </w:tblGrid>
      <w:tr w:rsidR="00482B34" w:rsidRPr="005C208B" w14:paraId="47DF8A15" w14:textId="77777777" w:rsidTr="006F2E57">
        <w:trPr>
          <w:trHeight w:val="510"/>
        </w:trPr>
        <w:tc>
          <w:tcPr>
            <w:tcW w:w="2977" w:type="dxa"/>
            <w:shd w:val="clear" w:color="auto" w:fill="F2F2F2" w:themeFill="background1" w:themeFillShade="F2"/>
            <w:vAlign w:val="center"/>
          </w:tcPr>
          <w:p w14:paraId="231D3A2E" w14:textId="03703B45" w:rsidR="00482B34" w:rsidRPr="005C208B" w:rsidRDefault="00BC1524" w:rsidP="00482B34">
            <w:pPr>
              <w:pStyle w:val="Prrafodelista"/>
              <w:tabs>
                <w:tab w:val="left" w:pos="828"/>
              </w:tabs>
              <w:ind w:left="0" w:firstLine="0"/>
              <w:jc w:val="left"/>
              <w:rPr>
                <w:rFonts w:asciiTheme="minorHAnsi" w:hAnsiTheme="minorHAnsi" w:cstheme="minorHAnsi"/>
                <w:b/>
                <w:bCs/>
              </w:rPr>
            </w:pPr>
            <w:r w:rsidRPr="005C208B">
              <w:rPr>
                <w:rFonts w:asciiTheme="minorHAnsi" w:hAnsiTheme="minorHAnsi" w:cstheme="minorHAnsi"/>
                <w:b/>
                <w:bCs/>
              </w:rPr>
              <w:t>CENTRO</w:t>
            </w:r>
            <w:r w:rsidR="005C208B" w:rsidRPr="005C208B">
              <w:rPr>
                <w:rFonts w:asciiTheme="minorHAnsi" w:hAnsiTheme="minorHAnsi" w:cstheme="minorHAnsi"/>
                <w:b/>
                <w:bCs/>
              </w:rPr>
              <w:t xml:space="preserve"> EDUCATIVO:</w:t>
            </w:r>
          </w:p>
        </w:tc>
        <w:tc>
          <w:tcPr>
            <w:tcW w:w="7230" w:type="dxa"/>
            <w:gridSpan w:val="3"/>
          </w:tcPr>
          <w:p w14:paraId="334DB9D9" w14:textId="34879AB7" w:rsidR="00482B34" w:rsidRPr="005C208B" w:rsidRDefault="007637AF" w:rsidP="007637AF">
            <w:pPr>
              <w:pStyle w:val="Prrafodelista"/>
              <w:tabs>
                <w:tab w:val="left" w:pos="1453"/>
              </w:tabs>
              <w:ind w:left="0" w:firstLine="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ab/>
            </w:r>
          </w:p>
        </w:tc>
      </w:tr>
      <w:tr w:rsidR="006F2E57" w:rsidRPr="005C208B" w14:paraId="12379330" w14:textId="77777777" w:rsidTr="006F2E57">
        <w:trPr>
          <w:trHeight w:val="510"/>
        </w:trPr>
        <w:tc>
          <w:tcPr>
            <w:tcW w:w="10207" w:type="dxa"/>
            <w:gridSpan w:val="4"/>
            <w:shd w:val="clear" w:color="auto" w:fill="F2F2F2" w:themeFill="background1" w:themeFillShade="F2"/>
            <w:vAlign w:val="center"/>
          </w:tcPr>
          <w:p w14:paraId="6B540B04" w14:textId="12725C51" w:rsidR="006F2E57" w:rsidRPr="005C208B" w:rsidRDefault="006F2E57" w:rsidP="006F2E57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DATOS DEL/DE LA COORDINADOR/A</w:t>
            </w:r>
          </w:p>
        </w:tc>
      </w:tr>
      <w:tr w:rsidR="006F2E57" w:rsidRPr="005C208B" w14:paraId="3A796B1D" w14:textId="77777777" w:rsidTr="006F2E57">
        <w:trPr>
          <w:trHeight w:val="510"/>
        </w:trPr>
        <w:tc>
          <w:tcPr>
            <w:tcW w:w="5103" w:type="dxa"/>
            <w:gridSpan w:val="2"/>
            <w:shd w:val="clear" w:color="auto" w:fill="F2F2F2" w:themeFill="background1" w:themeFillShade="F2"/>
            <w:vAlign w:val="center"/>
          </w:tcPr>
          <w:p w14:paraId="6B74474D" w14:textId="2F031CDC" w:rsidR="006F2E57" w:rsidRPr="005C208B" w:rsidRDefault="006F2E57" w:rsidP="006F2E57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Nombre y apellidos</w:t>
            </w:r>
          </w:p>
        </w:tc>
        <w:tc>
          <w:tcPr>
            <w:tcW w:w="5104" w:type="dxa"/>
            <w:gridSpan w:val="2"/>
            <w:shd w:val="clear" w:color="auto" w:fill="F2F2F2" w:themeFill="background1" w:themeFillShade="F2"/>
            <w:vAlign w:val="center"/>
          </w:tcPr>
          <w:p w14:paraId="0822CF5A" w14:textId="18B42AC0" w:rsidR="006F2E57" w:rsidRPr="005C208B" w:rsidRDefault="006F2E57" w:rsidP="006F2E57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Dirección de correo electrónico</w:t>
            </w:r>
          </w:p>
        </w:tc>
      </w:tr>
      <w:tr w:rsidR="006F2E57" w:rsidRPr="005C208B" w14:paraId="03C0D89F" w14:textId="77777777" w:rsidTr="006F2E57">
        <w:trPr>
          <w:trHeight w:val="510"/>
        </w:trPr>
        <w:tc>
          <w:tcPr>
            <w:tcW w:w="510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C13AA56" w14:textId="2BE9C203" w:rsidR="006F2E57" w:rsidRPr="005C208B" w:rsidRDefault="006F2E57" w:rsidP="00502C37">
            <w:pPr>
              <w:pStyle w:val="Prrafodelista"/>
              <w:tabs>
                <w:tab w:val="left" w:pos="828"/>
              </w:tabs>
              <w:ind w:left="0" w:firstLine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10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323E97B" w14:textId="773DE1FD" w:rsidR="006F2E57" w:rsidRPr="005C208B" w:rsidRDefault="006F2E57" w:rsidP="00502C37">
            <w:pPr>
              <w:pStyle w:val="Prrafodelista"/>
              <w:tabs>
                <w:tab w:val="left" w:pos="828"/>
              </w:tabs>
              <w:ind w:left="0" w:firstLine="0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CB3470" w:rsidRPr="005C208B" w14:paraId="24F1908A" w14:textId="77777777" w:rsidTr="000F4DD2">
        <w:trPr>
          <w:trHeight w:val="283"/>
        </w:trPr>
        <w:tc>
          <w:tcPr>
            <w:tcW w:w="10207" w:type="dxa"/>
            <w:gridSpan w:val="4"/>
            <w:tcBorders>
              <w:left w:val="nil"/>
              <w:right w:val="nil"/>
            </w:tcBorders>
            <w:vAlign w:val="center"/>
          </w:tcPr>
          <w:p w14:paraId="495D8CDB" w14:textId="77777777" w:rsidR="00CB3470" w:rsidRPr="005C208B" w:rsidRDefault="00CB3470" w:rsidP="00502C37">
            <w:pPr>
              <w:pStyle w:val="Prrafodelista"/>
              <w:tabs>
                <w:tab w:val="left" w:pos="828"/>
              </w:tabs>
              <w:ind w:left="0" w:firstLine="0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BC1524" w:rsidRPr="005C208B" w14:paraId="5E751905" w14:textId="77777777" w:rsidTr="00AE739C">
        <w:trPr>
          <w:trHeight w:val="510"/>
        </w:trPr>
        <w:tc>
          <w:tcPr>
            <w:tcW w:w="10207" w:type="dxa"/>
            <w:gridSpan w:val="4"/>
            <w:shd w:val="clear" w:color="auto" w:fill="F2F2F2" w:themeFill="background1" w:themeFillShade="F2"/>
            <w:vAlign w:val="center"/>
          </w:tcPr>
          <w:p w14:paraId="6A26C204" w14:textId="3EBC7038" w:rsidR="00BC1524" w:rsidRPr="005C208B" w:rsidRDefault="00BC1524" w:rsidP="00502C37">
            <w:pPr>
              <w:pStyle w:val="Prrafodelista"/>
              <w:tabs>
                <w:tab w:val="left" w:pos="828"/>
              </w:tabs>
              <w:ind w:left="0" w:firstLine="0"/>
              <w:rPr>
                <w:rFonts w:asciiTheme="minorHAnsi" w:hAnsiTheme="minorHAnsi" w:cstheme="minorHAnsi"/>
                <w:b/>
                <w:bCs/>
              </w:rPr>
            </w:pPr>
            <w:r w:rsidRPr="005C208B">
              <w:rPr>
                <w:rFonts w:asciiTheme="minorHAnsi" w:hAnsiTheme="minorHAnsi" w:cstheme="minorHAnsi"/>
                <w:b/>
                <w:bCs/>
              </w:rPr>
              <w:t>RESUMEN DE LA ACTIVIDAD</w:t>
            </w:r>
            <w:r w:rsidR="00CB3470" w:rsidRPr="005C208B">
              <w:rPr>
                <w:rFonts w:asciiTheme="minorHAnsi" w:hAnsiTheme="minorHAnsi" w:cstheme="minorHAnsi"/>
                <w:b/>
                <w:bCs/>
              </w:rPr>
              <w:t>:</w:t>
            </w:r>
          </w:p>
          <w:p w14:paraId="2C95D11B" w14:textId="13E33295" w:rsidR="00CB3470" w:rsidRPr="005C208B" w:rsidRDefault="00CB3470" w:rsidP="000F4DD2">
            <w:pPr>
              <w:pStyle w:val="Prrafodelista"/>
              <w:numPr>
                <w:ilvl w:val="0"/>
                <w:numId w:val="17"/>
              </w:numPr>
              <w:tabs>
                <w:tab w:val="left" w:pos="828"/>
              </w:tabs>
              <w:rPr>
                <w:rFonts w:asciiTheme="minorHAnsi" w:hAnsiTheme="minorHAnsi" w:cstheme="minorHAnsi"/>
              </w:rPr>
            </w:pPr>
            <w:r w:rsidRPr="005C208B">
              <w:rPr>
                <w:rFonts w:asciiTheme="minorHAnsi" w:hAnsiTheme="minorHAnsi" w:cstheme="minorHAnsi"/>
                <w:b/>
                <w:bCs/>
              </w:rPr>
              <w:t xml:space="preserve">Módulo Presencial: </w:t>
            </w:r>
            <w:r w:rsidR="000F4DD2" w:rsidRPr="005C208B">
              <w:rPr>
                <w:rFonts w:asciiTheme="minorHAnsi" w:hAnsiTheme="minorHAnsi" w:cstheme="minorHAnsi"/>
              </w:rPr>
              <w:t>O</w:t>
            </w:r>
            <w:r w:rsidRPr="005C208B">
              <w:rPr>
                <w:rFonts w:asciiTheme="minorHAnsi" w:hAnsiTheme="minorHAnsi" w:cstheme="minorHAnsi"/>
              </w:rPr>
              <w:t xml:space="preserve">bligatorio en todas las actividades. </w:t>
            </w:r>
            <w:proofErr w:type="spellStart"/>
            <w:r w:rsidRPr="005C208B">
              <w:rPr>
                <w:rFonts w:asciiTheme="minorHAnsi" w:hAnsiTheme="minorHAnsi" w:cstheme="minorHAnsi"/>
              </w:rPr>
              <w:t>Nº</w:t>
            </w:r>
            <w:proofErr w:type="spellEnd"/>
            <w:r w:rsidRPr="005C208B">
              <w:rPr>
                <w:rFonts w:asciiTheme="minorHAnsi" w:hAnsiTheme="minorHAnsi" w:cstheme="minorHAnsi"/>
              </w:rPr>
              <w:t xml:space="preserve"> de horas mínimas exigidas: 8.</w:t>
            </w:r>
          </w:p>
          <w:p w14:paraId="454FB099" w14:textId="00B8B7E5" w:rsidR="00CB3470" w:rsidRPr="005C208B" w:rsidRDefault="00CB3470" w:rsidP="00CB3470">
            <w:pPr>
              <w:pStyle w:val="Prrafodelista"/>
              <w:numPr>
                <w:ilvl w:val="0"/>
                <w:numId w:val="17"/>
              </w:numPr>
              <w:tabs>
                <w:tab w:val="left" w:pos="828"/>
              </w:tabs>
              <w:rPr>
                <w:rFonts w:asciiTheme="minorHAnsi" w:hAnsiTheme="minorHAnsi" w:cstheme="minorHAnsi"/>
              </w:rPr>
            </w:pPr>
            <w:r w:rsidRPr="005C208B">
              <w:rPr>
                <w:rFonts w:asciiTheme="minorHAnsi" w:hAnsiTheme="minorHAnsi" w:cstheme="minorHAnsi"/>
                <w:b/>
                <w:bCs/>
              </w:rPr>
              <w:t xml:space="preserve">Módulo de Aplicación:  </w:t>
            </w:r>
            <w:r w:rsidRPr="005C208B">
              <w:rPr>
                <w:rFonts w:asciiTheme="minorHAnsi" w:hAnsiTheme="minorHAnsi" w:cstheme="minorHAnsi"/>
              </w:rPr>
              <w:t>Obligatorio en grupos de trabajo, proyectos de formación y proyectos de innovación.</w:t>
            </w:r>
          </w:p>
          <w:p w14:paraId="7C16E317" w14:textId="74C5D70C" w:rsidR="00CB3470" w:rsidRPr="005C208B" w:rsidRDefault="00CB3470" w:rsidP="00CB3470">
            <w:pPr>
              <w:tabs>
                <w:tab w:val="left" w:pos="828"/>
              </w:tabs>
              <w:ind w:left="60" w:firstLine="0"/>
              <w:rPr>
                <w:rFonts w:asciiTheme="minorHAnsi" w:hAnsiTheme="minorHAnsi" w:cstheme="minorHAnsi"/>
              </w:rPr>
            </w:pPr>
            <w:r w:rsidRPr="005C208B">
              <w:rPr>
                <w:rFonts w:asciiTheme="minorHAnsi" w:hAnsiTheme="minorHAnsi" w:cstheme="minorHAnsi"/>
              </w:rPr>
              <w:t xml:space="preserve">                                             </w:t>
            </w:r>
            <w:r w:rsidR="005C208B">
              <w:rPr>
                <w:rFonts w:asciiTheme="minorHAnsi" w:hAnsiTheme="minorHAnsi" w:cstheme="minorHAnsi"/>
              </w:rPr>
              <w:t xml:space="preserve">   </w:t>
            </w:r>
            <w:r w:rsidRPr="005C208B">
              <w:rPr>
                <w:rFonts w:asciiTheme="minorHAnsi" w:hAnsiTheme="minorHAnsi" w:cstheme="minorHAnsi"/>
              </w:rPr>
              <w:t xml:space="preserve"> Opcional en seminarios.</w:t>
            </w:r>
          </w:p>
          <w:p w14:paraId="4F6485FD" w14:textId="3F3A294D" w:rsidR="00CB3470" w:rsidRPr="005C208B" w:rsidRDefault="00CB3470" w:rsidP="00CB3470">
            <w:pPr>
              <w:pStyle w:val="Prrafodelista"/>
              <w:numPr>
                <w:ilvl w:val="0"/>
                <w:numId w:val="17"/>
              </w:numPr>
              <w:tabs>
                <w:tab w:val="left" w:pos="828"/>
              </w:tabs>
              <w:rPr>
                <w:rFonts w:asciiTheme="minorHAnsi" w:hAnsiTheme="minorHAnsi" w:cstheme="minorHAnsi"/>
                <w:b/>
                <w:bCs/>
              </w:rPr>
            </w:pPr>
            <w:r w:rsidRPr="005C208B">
              <w:rPr>
                <w:rFonts w:asciiTheme="minorHAnsi" w:hAnsiTheme="minorHAnsi" w:cstheme="minorHAnsi"/>
                <w:b/>
                <w:bCs/>
              </w:rPr>
              <w:t>Módulo Colaborativo:</w:t>
            </w:r>
            <w:r w:rsidR="000F4DD2" w:rsidRPr="005C208B"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="000F4DD2" w:rsidRPr="005C208B">
              <w:rPr>
                <w:rFonts w:asciiTheme="minorHAnsi" w:hAnsiTheme="minorHAnsi" w:cstheme="minorHAnsi"/>
              </w:rPr>
              <w:t>Opcional en todas las actividades (trabajo en Plataformas, trabajo no presencial).</w:t>
            </w:r>
          </w:p>
        </w:tc>
      </w:tr>
      <w:tr w:rsidR="00BC1524" w:rsidRPr="005C208B" w14:paraId="32359A73" w14:textId="77777777" w:rsidTr="00BC1524">
        <w:trPr>
          <w:trHeight w:val="397"/>
        </w:trPr>
        <w:tc>
          <w:tcPr>
            <w:tcW w:w="10207" w:type="dxa"/>
            <w:gridSpan w:val="4"/>
            <w:shd w:val="clear" w:color="auto" w:fill="F2F2F2" w:themeFill="background1" w:themeFillShade="F2"/>
            <w:vAlign w:val="center"/>
          </w:tcPr>
          <w:p w14:paraId="46360374" w14:textId="77777777" w:rsidR="000F4DD2" w:rsidRPr="005C208B" w:rsidRDefault="000F4DD2" w:rsidP="00502C37">
            <w:pPr>
              <w:pStyle w:val="Prrafodelista"/>
              <w:tabs>
                <w:tab w:val="left" w:pos="828"/>
              </w:tabs>
              <w:ind w:left="0" w:firstLine="0"/>
              <w:rPr>
                <w:rFonts w:asciiTheme="minorHAnsi" w:hAnsiTheme="minorHAnsi" w:cstheme="minorHAnsi"/>
                <w:b/>
                <w:bCs/>
              </w:rPr>
            </w:pPr>
          </w:p>
          <w:p w14:paraId="0168F2C2" w14:textId="33A4B41B" w:rsidR="00BC1524" w:rsidRPr="005C208B" w:rsidRDefault="00BC1524" w:rsidP="006F2E57">
            <w:pPr>
              <w:pStyle w:val="Prrafodelista"/>
              <w:numPr>
                <w:ilvl w:val="0"/>
                <w:numId w:val="18"/>
              </w:numPr>
              <w:tabs>
                <w:tab w:val="left" w:pos="828"/>
              </w:tabs>
              <w:jc w:val="left"/>
              <w:rPr>
                <w:rFonts w:asciiTheme="minorHAnsi" w:hAnsiTheme="minorHAnsi" w:cstheme="minorHAnsi"/>
                <w:b/>
                <w:bCs/>
              </w:rPr>
            </w:pPr>
            <w:r w:rsidRPr="005C208B">
              <w:rPr>
                <w:rFonts w:asciiTheme="minorHAnsi" w:hAnsiTheme="minorHAnsi" w:cstheme="minorHAnsi"/>
                <w:b/>
                <w:bCs/>
              </w:rPr>
              <w:t>Módulo Presencial</w:t>
            </w:r>
          </w:p>
        </w:tc>
      </w:tr>
      <w:tr w:rsidR="00BC1524" w:rsidRPr="005C208B" w14:paraId="1A23832B" w14:textId="77777777" w:rsidTr="006F2E57">
        <w:trPr>
          <w:trHeight w:val="397"/>
        </w:trPr>
        <w:tc>
          <w:tcPr>
            <w:tcW w:w="2977" w:type="dxa"/>
            <w:shd w:val="clear" w:color="auto" w:fill="F2F2F2" w:themeFill="background1" w:themeFillShade="F2"/>
            <w:vAlign w:val="center"/>
          </w:tcPr>
          <w:p w14:paraId="317AE5B6" w14:textId="28A229EA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  <w:proofErr w:type="spellStart"/>
            <w:r w:rsidRPr="005C208B">
              <w:rPr>
                <w:rFonts w:asciiTheme="minorHAnsi" w:hAnsiTheme="minorHAnsi" w:cstheme="minorHAnsi"/>
                <w:b/>
                <w:bCs/>
              </w:rPr>
              <w:t>Nº</w:t>
            </w:r>
            <w:proofErr w:type="spellEnd"/>
            <w:r w:rsidRPr="005C208B">
              <w:rPr>
                <w:rFonts w:asciiTheme="minorHAnsi" w:hAnsiTheme="minorHAnsi" w:cstheme="minorHAnsi"/>
                <w:b/>
                <w:bCs/>
              </w:rPr>
              <w:t xml:space="preserve"> de Acta</w:t>
            </w:r>
          </w:p>
        </w:tc>
        <w:tc>
          <w:tcPr>
            <w:tcW w:w="3827" w:type="dxa"/>
            <w:gridSpan w:val="2"/>
            <w:shd w:val="clear" w:color="auto" w:fill="F2F2F2" w:themeFill="background1" w:themeFillShade="F2"/>
            <w:vAlign w:val="center"/>
          </w:tcPr>
          <w:p w14:paraId="52CB498A" w14:textId="40B9492C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5C208B">
              <w:rPr>
                <w:rFonts w:asciiTheme="minorHAnsi" w:hAnsiTheme="minorHAnsi" w:cstheme="minorHAnsi"/>
                <w:b/>
                <w:bCs/>
              </w:rPr>
              <w:t>Fecha</w:t>
            </w:r>
          </w:p>
        </w:tc>
        <w:tc>
          <w:tcPr>
            <w:tcW w:w="3403" w:type="dxa"/>
            <w:shd w:val="clear" w:color="auto" w:fill="F2F2F2" w:themeFill="background1" w:themeFillShade="F2"/>
            <w:vAlign w:val="center"/>
          </w:tcPr>
          <w:p w14:paraId="4C880B3A" w14:textId="519A11BF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  <w:proofErr w:type="spellStart"/>
            <w:r w:rsidRPr="005C208B">
              <w:rPr>
                <w:rFonts w:asciiTheme="minorHAnsi" w:hAnsiTheme="minorHAnsi" w:cstheme="minorHAnsi"/>
                <w:b/>
                <w:bCs/>
              </w:rPr>
              <w:t>Nº</w:t>
            </w:r>
            <w:proofErr w:type="spellEnd"/>
            <w:r w:rsidRPr="005C208B">
              <w:rPr>
                <w:rFonts w:asciiTheme="minorHAnsi" w:hAnsiTheme="minorHAnsi" w:cstheme="minorHAnsi"/>
                <w:b/>
                <w:bCs/>
              </w:rPr>
              <w:t xml:space="preserve"> de horas </w:t>
            </w:r>
            <w:r w:rsidR="00962102">
              <w:rPr>
                <w:rFonts w:asciiTheme="minorHAnsi" w:hAnsiTheme="minorHAnsi" w:cstheme="minorHAnsi"/>
                <w:b/>
                <w:bCs/>
              </w:rPr>
              <w:t>realizadas en la sesión</w:t>
            </w:r>
          </w:p>
        </w:tc>
      </w:tr>
      <w:tr w:rsidR="00BC1524" w:rsidRPr="005C208B" w14:paraId="7A69BBD9" w14:textId="77777777" w:rsidTr="006F2E57">
        <w:trPr>
          <w:trHeight w:val="283"/>
        </w:trPr>
        <w:tc>
          <w:tcPr>
            <w:tcW w:w="2977" w:type="dxa"/>
            <w:vAlign w:val="center"/>
          </w:tcPr>
          <w:p w14:paraId="1863129E" w14:textId="77777777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2BCDE99A" w14:textId="77777777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403" w:type="dxa"/>
            <w:vAlign w:val="center"/>
          </w:tcPr>
          <w:p w14:paraId="2CD820A9" w14:textId="1D9FD961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BC1524" w:rsidRPr="005C208B" w14:paraId="2DD1E9DF" w14:textId="77777777" w:rsidTr="006F2E57">
        <w:trPr>
          <w:trHeight w:val="283"/>
        </w:trPr>
        <w:tc>
          <w:tcPr>
            <w:tcW w:w="2977" w:type="dxa"/>
            <w:vAlign w:val="center"/>
          </w:tcPr>
          <w:p w14:paraId="1842E24D" w14:textId="77777777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58F0751E" w14:textId="77777777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403" w:type="dxa"/>
            <w:vAlign w:val="center"/>
          </w:tcPr>
          <w:p w14:paraId="1BC9F53D" w14:textId="77777777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BC1524" w:rsidRPr="005C208B" w14:paraId="3A969C17" w14:textId="77777777" w:rsidTr="006F2E57">
        <w:trPr>
          <w:trHeight w:val="283"/>
        </w:trPr>
        <w:tc>
          <w:tcPr>
            <w:tcW w:w="2977" w:type="dxa"/>
            <w:vAlign w:val="center"/>
          </w:tcPr>
          <w:p w14:paraId="19313FA5" w14:textId="77777777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11635464" w14:textId="77777777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403" w:type="dxa"/>
            <w:vAlign w:val="center"/>
          </w:tcPr>
          <w:p w14:paraId="2AA943B1" w14:textId="77777777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0F4DD2" w:rsidRPr="005C208B" w14:paraId="3EC631C5" w14:textId="77777777" w:rsidTr="006F2E57">
        <w:trPr>
          <w:trHeight w:val="283"/>
        </w:trPr>
        <w:tc>
          <w:tcPr>
            <w:tcW w:w="2977" w:type="dxa"/>
            <w:vAlign w:val="center"/>
          </w:tcPr>
          <w:p w14:paraId="4FBD4E33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2C6DEAEC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403" w:type="dxa"/>
            <w:vAlign w:val="center"/>
          </w:tcPr>
          <w:p w14:paraId="0FDA24E5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0F4DD2" w:rsidRPr="005C208B" w14:paraId="0562FBC5" w14:textId="77777777" w:rsidTr="006F2E57">
        <w:trPr>
          <w:trHeight w:val="283"/>
        </w:trPr>
        <w:tc>
          <w:tcPr>
            <w:tcW w:w="2977" w:type="dxa"/>
            <w:vAlign w:val="center"/>
          </w:tcPr>
          <w:p w14:paraId="335513FE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61ECCCEA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403" w:type="dxa"/>
            <w:vAlign w:val="center"/>
          </w:tcPr>
          <w:p w14:paraId="547E1E73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0F4DD2" w:rsidRPr="005C208B" w14:paraId="09D3ED37" w14:textId="77777777" w:rsidTr="006F2E57">
        <w:trPr>
          <w:trHeight w:val="283"/>
        </w:trPr>
        <w:tc>
          <w:tcPr>
            <w:tcW w:w="2977" w:type="dxa"/>
            <w:vAlign w:val="center"/>
          </w:tcPr>
          <w:p w14:paraId="7961FB6D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3EF77417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403" w:type="dxa"/>
            <w:vAlign w:val="center"/>
          </w:tcPr>
          <w:p w14:paraId="362D7AFC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0F4DD2" w:rsidRPr="005C208B" w14:paraId="1AEBC6C2" w14:textId="77777777" w:rsidTr="006F2E57">
        <w:trPr>
          <w:trHeight w:val="283"/>
        </w:trPr>
        <w:tc>
          <w:tcPr>
            <w:tcW w:w="2977" w:type="dxa"/>
            <w:vAlign w:val="center"/>
          </w:tcPr>
          <w:p w14:paraId="11532DD3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3F11B35F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403" w:type="dxa"/>
            <w:vAlign w:val="center"/>
          </w:tcPr>
          <w:p w14:paraId="251B1470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0F4DD2" w:rsidRPr="005C208B" w14:paraId="6BF75815" w14:textId="77777777" w:rsidTr="006F2E57">
        <w:trPr>
          <w:trHeight w:val="283"/>
        </w:trPr>
        <w:tc>
          <w:tcPr>
            <w:tcW w:w="2977" w:type="dxa"/>
            <w:vAlign w:val="center"/>
          </w:tcPr>
          <w:p w14:paraId="46A71F75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146EB3A8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403" w:type="dxa"/>
            <w:vAlign w:val="center"/>
          </w:tcPr>
          <w:p w14:paraId="75EEF9F0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0F4DD2" w:rsidRPr="005C208B" w14:paraId="187D226F" w14:textId="77777777" w:rsidTr="006F2E57">
        <w:trPr>
          <w:trHeight w:val="283"/>
        </w:trPr>
        <w:tc>
          <w:tcPr>
            <w:tcW w:w="2977" w:type="dxa"/>
            <w:vAlign w:val="center"/>
          </w:tcPr>
          <w:p w14:paraId="5A72753B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74083A23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403" w:type="dxa"/>
            <w:vAlign w:val="center"/>
          </w:tcPr>
          <w:p w14:paraId="7AAB4B85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0F4DD2" w:rsidRPr="005C208B" w14:paraId="22C5BBDA" w14:textId="77777777" w:rsidTr="006F2E57">
        <w:trPr>
          <w:trHeight w:val="283"/>
        </w:trPr>
        <w:tc>
          <w:tcPr>
            <w:tcW w:w="2977" w:type="dxa"/>
            <w:vAlign w:val="center"/>
          </w:tcPr>
          <w:p w14:paraId="1546C8E0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5794EE59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403" w:type="dxa"/>
            <w:vAlign w:val="center"/>
          </w:tcPr>
          <w:p w14:paraId="0788B649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EE6C4F" w:rsidRPr="005C208B" w14:paraId="44B9DA75" w14:textId="77777777" w:rsidTr="006F2E57">
        <w:trPr>
          <w:trHeight w:val="283"/>
        </w:trPr>
        <w:tc>
          <w:tcPr>
            <w:tcW w:w="2977" w:type="dxa"/>
            <w:vAlign w:val="center"/>
          </w:tcPr>
          <w:p w14:paraId="4A7C5AE8" w14:textId="77777777" w:rsidR="00EE6C4F" w:rsidRDefault="00EE6C4F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  <w:p w14:paraId="08EAB10A" w14:textId="28FE9A90" w:rsidR="00EE6C4F" w:rsidRPr="005C208B" w:rsidRDefault="00EE6C4F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2E968B59" w14:textId="77777777" w:rsidR="00EE6C4F" w:rsidRPr="005C208B" w:rsidRDefault="00EE6C4F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403" w:type="dxa"/>
            <w:vAlign w:val="center"/>
          </w:tcPr>
          <w:p w14:paraId="606CB071" w14:textId="77777777" w:rsidR="00EE6C4F" w:rsidRPr="005C208B" w:rsidRDefault="00EE6C4F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962102" w:rsidRPr="00962102" w14:paraId="736616E8" w14:textId="77777777" w:rsidTr="00347A66">
        <w:trPr>
          <w:trHeight w:val="113"/>
        </w:trPr>
        <w:tc>
          <w:tcPr>
            <w:tcW w:w="10207" w:type="dxa"/>
            <w:gridSpan w:val="4"/>
            <w:vAlign w:val="center"/>
          </w:tcPr>
          <w:p w14:paraId="1E02FB0E" w14:textId="77777777" w:rsidR="00962102" w:rsidRPr="00962102" w:rsidRDefault="0096210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4"/>
                <w:szCs w:val="4"/>
              </w:rPr>
            </w:pPr>
          </w:p>
        </w:tc>
      </w:tr>
      <w:tr w:rsidR="005C208B" w:rsidRPr="005C208B" w14:paraId="5E88FB8C" w14:textId="77777777" w:rsidTr="00962102">
        <w:trPr>
          <w:trHeight w:val="283"/>
        </w:trPr>
        <w:tc>
          <w:tcPr>
            <w:tcW w:w="6804" w:type="dxa"/>
            <w:gridSpan w:val="3"/>
            <w:vAlign w:val="center"/>
          </w:tcPr>
          <w:p w14:paraId="59D4A0CF" w14:textId="592A2A58" w:rsidR="005C208B" w:rsidRPr="00962102" w:rsidRDefault="00962102" w:rsidP="00962102">
            <w:pPr>
              <w:pStyle w:val="Prrafodelista"/>
              <w:tabs>
                <w:tab w:val="left" w:pos="828"/>
              </w:tabs>
              <w:ind w:left="0" w:firstLine="0"/>
              <w:jc w:val="right"/>
              <w:rPr>
                <w:rFonts w:asciiTheme="minorHAnsi" w:hAnsiTheme="minorHAnsi" w:cstheme="minorHAnsi"/>
              </w:rPr>
            </w:pPr>
            <w:proofErr w:type="gramStart"/>
            <w:r w:rsidRPr="00962102">
              <w:rPr>
                <w:rFonts w:asciiTheme="minorHAnsi" w:hAnsiTheme="minorHAnsi" w:cstheme="minorHAnsi"/>
              </w:rPr>
              <w:t>Total</w:t>
            </w:r>
            <w:proofErr w:type="gramEnd"/>
            <w:r w:rsidRPr="00962102">
              <w:rPr>
                <w:rFonts w:asciiTheme="minorHAnsi" w:hAnsiTheme="minorHAnsi" w:cstheme="minorHAnsi"/>
              </w:rPr>
              <w:t xml:space="preserve"> horas del módulo presencial:</w:t>
            </w:r>
            <w:r>
              <w:rPr>
                <w:rFonts w:asciiTheme="minorHAnsi" w:hAnsiTheme="minorHAnsi" w:cstheme="minorHAnsi"/>
              </w:rPr>
              <w:t xml:space="preserve">    </w:t>
            </w:r>
          </w:p>
        </w:tc>
        <w:tc>
          <w:tcPr>
            <w:tcW w:w="3403" w:type="dxa"/>
            <w:vAlign w:val="center"/>
          </w:tcPr>
          <w:p w14:paraId="4D29FAD7" w14:textId="77777777" w:rsidR="005C208B" w:rsidRPr="005C208B" w:rsidRDefault="005C208B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5C208B" w:rsidRPr="005C208B" w14:paraId="5D2ACDEC" w14:textId="77777777" w:rsidTr="00962102">
        <w:trPr>
          <w:trHeight w:val="283"/>
        </w:trPr>
        <w:tc>
          <w:tcPr>
            <w:tcW w:w="6804" w:type="dxa"/>
            <w:gridSpan w:val="3"/>
            <w:vAlign w:val="center"/>
          </w:tcPr>
          <w:p w14:paraId="1CBA89CB" w14:textId="6C6973EF" w:rsidR="005C208B" w:rsidRPr="00962102" w:rsidRDefault="00962102" w:rsidP="005C208B">
            <w:pPr>
              <w:pStyle w:val="Prrafodelista"/>
              <w:tabs>
                <w:tab w:val="left" w:pos="828"/>
              </w:tabs>
              <w:ind w:left="0" w:firstLine="0"/>
              <w:jc w:val="right"/>
              <w:rPr>
                <w:rFonts w:asciiTheme="minorHAnsi" w:hAnsiTheme="minorHAnsi" w:cstheme="minorHAnsi"/>
              </w:rPr>
            </w:pPr>
            <w:proofErr w:type="gramStart"/>
            <w:r w:rsidRPr="00962102">
              <w:rPr>
                <w:rFonts w:asciiTheme="minorHAnsi" w:hAnsiTheme="minorHAnsi" w:cstheme="minorHAnsi"/>
              </w:rPr>
              <w:t>Total</w:t>
            </w:r>
            <w:proofErr w:type="gramEnd"/>
            <w:r w:rsidRPr="00962102">
              <w:rPr>
                <w:rFonts w:asciiTheme="minorHAnsi" w:hAnsiTheme="minorHAnsi" w:cstheme="minorHAnsi"/>
              </w:rPr>
              <w:t xml:space="preserve"> horas del módulo de </w:t>
            </w:r>
            <w:r>
              <w:rPr>
                <w:rFonts w:asciiTheme="minorHAnsi" w:hAnsiTheme="minorHAnsi" w:cstheme="minorHAnsi"/>
              </w:rPr>
              <w:t>aplicación:</w:t>
            </w:r>
            <w:r w:rsidR="005C208B" w:rsidRPr="00962102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403" w:type="dxa"/>
            <w:vAlign w:val="center"/>
          </w:tcPr>
          <w:p w14:paraId="3B44E5A5" w14:textId="77777777" w:rsidR="005C208B" w:rsidRPr="005C208B" w:rsidRDefault="005C208B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5C208B" w:rsidRPr="005C208B" w14:paraId="13BAFE19" w14:textId="77777777" w:rsidTr="00962102">
        <w:trPr>
          <w:trHeight w:val="283"/>
        </w:trPr>
        <w:tc>
          <w:tcPr>
            <w:tcW w:w="6804" w:type="dxa"/>
            <w:gridSpan w:val="3"/>
            <w:vAlign w:val="center"/>
          </w:tcPr>
          <w:p w14:paraId="5A16F89C" w14:textId="461DAE80" w:rsidR="005C208B" w:rsidRPr="00962102" w:rsidRDefault="00962102" w:rsidP="005C208B">
            <w:pPr>
              <w:pStyle w:val="Prrafodelista"/>
              <w:tabs>
                <w:tab w:val="left" w:pos="828"/>
              </w:tabs>
              <w:ind w:left="0" w:firstLine="0"/>
              <w:jc w:val="right"/>
              <w:rPr>
                <w:rFonts w:asciiTheme="minorHAnsi" w:hAnsiTheme="minorHAnsi" w:cstheme="minorHAnsi"/>
              </w:rPr>
            </w:pPr>
            <w:proofErr w:type="gramStart"/>
            <w:r w:rsidRPr="00962102">
              <w:rPr>
                <w:rFonts w:asciiTheme="minorHAnsi" w:hAnsiTheme="minorHAnsi" w:cstheme="minorHAnsi"/>
              </w:rPr>
              <w:t>Total</w:t>
            </w:r>
            <w:proofErr w:type="gramEnd"/>
            <w:r w:rsidRPr="00962102">
              <w:rPr>
                <w:rFonts w:asciiTheme="minorHAnsi" w:hAnsiTheme="minorHAnsi" w:cstheme="minorHAnsi"/>
              </w:rPr>
              <w:t xml:space="preserve"> horas del módulo colaborativo:</w:t>
            </w:r>
          </w:p>
        </w:tc>
        <w:tc>
          <w:tcPr>
            <w:tcW w:w="3403" w:type="dxa"/>
            <w:vAlign w:val="center"/>
          </w:tcPr>
          <w:p w14:paraId="3E4C6492" w14:textId="77777777" w:rsidR="005C208B" w:rsidRPr="005C208B" w:rsidRDefault="005C208B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962102" w:rsidRPr="005C208B" w14:paraId="16D875BE" w14:textId="77777777" w:rsidTr="00962102">
        <w:trPr>
          <w:trHeight w:val="283"/>
        </w:trPr>
        <w:tc>
          <w:tcPr>
            <w:tcW w:w="6804" w:type="dxa"/>
            <w:gridSpan w:val="3"/>
            <w:vAlign w:val="center"/>
          </w:tcPr>
          <w:p w14:paraId="08037C3E" w14:textId="379FD5FA" w:rsidR="00962102" w:rsidRPr="00962102" w:rsidRDefault="00962102" w:rsidP="005C208B">
            <w:pPr>
              <w:pStyle w:val="Prrafodelista"/>
              <w:tabs>
                <w:tab w:val="left" w:pos="828"/>
              </w:tabs>
              <w:ind w:left="0" w:firstLine="0"/>
              <w:jc w:val="right"/>
              <w:rPr>
                <w:rFonts w:asciiTheme="minorHAnsi" w:hAnsiTheme="minorHAnsi" w:cstheme="minorHAnsi"/>
                <w:b/>
                <w:bCs/>
              </w:rPr>
            </w:pPr>
            <w:proofErr w:type="gramStart"/>
            <w:r w:rsidRPr="00962102">
              <w:rPr>
                <w:rFonts w:asciiTheme="minorHAnsi" w:hAnsiTheme="minorHAnsi" w:cstheme="minorHAnsi"/>
                <w:b/>
                <w:bCs/>
              </w:rPr>
              <w:t>Total</w:t>
            </w:r>
            <w:proofErr w:type="gramEnd"/>
            <w:r w:rsidRPr="00962102">
              <w:rPr>
                <w:rFonts w:asciiTheme="minorHAnsi" w:hAnsiTheme="minorHAnsi" w:cstheme="minorHAnsi"/>
                <w:b/>
                <w:bCs/>
              </w:rPr>
              <w:t xml:space="preserve"> horas realizadas en la actividad:</w:t>
            </w:r>
          </w:p>
        </w:tc>
        <w:tc>
          <w:tcPr>
            <w:tcW w:w="3403" w:type="dxa"/>
            <w:vAlign w:val="center"/>
          </w:tcPr>
          <w:p w14:paraId="08C208CE" w14:textId="77777777" w:rsidR="00962102" w:rsidRPr="00962102" w:rsidRDefault="0096210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</w:tbl>
    <w:p w14:paraId="764D7034" w14:textId="77777777" w:rsidR="00962102" w:rsidRDefault="00962102" w:rsidP="0036078E">
      <w:pPr>
        <w:ind w:firstLine="0"/>
        <w:rPr>
          <w:sz w:val="18"/>
          <w:szCs w:val="18"/>
        </w:rPr>
      </w:pPr>
    </w:p>
    <w:p w14:paraId="5274E93C" w14:textId="1690BFD0" w:rsidR="00B0209C" w:rsidRDefault="00B0209C" w:rsidP="00B0209C">
      <w:pPr>
        <w:ind w:firstLine="0"/>
        <w:jc w:val="center"/>
        <w:rPr>
          <w:sz w:val="18"/>
          <w:szCs w:val="18"/>
        </w:rPr>
      </w:pPr>
      <w:r w:rsidRPr="00B0209C">
        <w:rPr>
          <w:sz w:val="18"/>
          <w:szCs w:val="18"/>
        </w:rPr>
        <w:t>En…</w:t>
      </w:r>
      <w:proofErr w:type="gramStart"/>
      <w:r>
        <w:rPr>
          <w:sz w:val="18"/>
          <w:szCs w:val="18"/>
        </w:rPr>
        <w:t>…….</w:t>
      </w:r>
      <w:proofErr w:type="gramEnd"/>
      <w:r w:rsidRPr="00B0209C">
        <w:rPr>
          <w:sz w:val="18"/>
          <w:szCs w:val="18"/>
        </w:rPr>
        <w:t>……………………… a ………. de ……………………… de 20</w:t>
      </w:r>
      <w:r w:rsidR="002B7391">
        <w:rPr>
          <w:sz w:val="18"/>
          <w:szCs w:val="18"/>
        </w:rPr>
        <w:t>2</w:t>
      </w:r>
      <w:r w:rsidR="009435BB">
        <w:rPr>
          <w:sz w:val="18"/>
          <w:szCs w:val="18"/>
        </w:rPr>
        <w:t>….</w:t>
      </w:r>
    </w:p>
    <w:p w14:paraId="47AE6571" w14:textId="087672DA" w:rsidR="007D290F" w:rsidRDefault="007D290F" w:rsidP="00B0209C">
      <w:pPr>
        <w:ind w:firstLine="0"/>
        <w:jc w:val="center"/>
        <w:rPr>
          <w:sz w:val="18"/>
          <w:szCs w:val="18"/>
        </w:rPr>
      </w:pPr>
    </w:p>
    <w:p w14:paraId="4320BDA8" w14:textId="5A18B32A" w:rsidR="007D290F" w:rsidRDefault="007D290F" w:rsidP="00B0209C">
      <w:pPr>
        <w:ind w:firstLine="0"/>
        <w:jc w:val="center"/>
        <w:rPr>
          <w:sz w:val="18"/>
          <w:szCs w:val="18"/>
        </w:rPr>
      </w:pPr>
    </w:p>
    <w:p w14:paraId="009E49FF" w14:textId="53897927" w:rsidR="007D290F" w:rsidRDefault="007D290F" w:rsidP="00B0209C">
      <w:pPr>
        <w:ind w:firstLine="0"/>
        <w:jc w:val="center"/>
        <w:rPr>
          <w:sz w:val="18"/>
          <w:szCs w:val="18"/>
        </w:rPr>
      </w:pPr>
    </w:p>
    <w:sectPr w:rsidR="007D290F" w:rsidSect="003E0079">
      <w:headerReference w:type="default" r:id="rId8"/>
      <w:footerReference w:type="default" r:id="rId9"/>
      <w:pgSz w:w="11906" w:h="16838"/>
      <w:pgMar w:top="851" w:right="1134" w:bottom="851" w:left="1134" w:header="73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CC760F" w14:textId="77777777" w:rsidR="00572252" w:rsidRDefault="00572252" w:rsidP="00952A28">
      <w:r>
        <w:separator/>
      </w:r>
    </w:p>
  </w:endnote>
  <w:endnote w:type="continuationSeparator" w:id="0">
    <w:p w14:paraId="457B4B63" w14:textId="77777777" w:rsidR="00572252" w:rsidRDefault="00572252" w:rsidP="00952A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C55CD3" w14:textId="77777777" w:rsidR="008E7401" w:rsidRDefault="008E7401" w:rsidP="00880730">
    <w:pPr>
      <w:pStyle w:val="Piedepgina"/>
      <w:tabs>
        <w:tab w:val="clear" w:pos="8504"/>
        <w:tab w:val="left" w:pos="4956"/>
      </w:tabs>
      <w:ind w:firstLine="0"/>
      <w:rPr>
        <w:rFonts w:asciiTheme="minorHAnsi" w:hAnsiTheme="minorHAnsi" w:cstheme="minorHAnsi"/>
        <w:noProof/>
        <w:sz w:val="20"/>
        <w:szCs w:val="20"/>
      </w:rPr>
    </w:pPr>
  </w:p>
  <w:tbl>
    <w:tblPr>
      <w:tblStyle w:val="Tablaconcuadrcula"/>
      <w:tblW w:w="9936" w:type="dxa"/>
      <w:tblBorders>
        <w:top w:val="single" w:sz="2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936"/>
    </w:tblGrid>
    <w:tr w:rsidR="008E7401" w14:paraId="4068CBEF" w14:textId="77777777" w:rsidTr="003E0079">
      <w:trPr>
        <w:trHeight w:val="1525"/>
      </w:trPr>
      <w:tc>
        <w:tcPr>
          <w:tcW w:w="9936" w:type="dxa"/>
        </w:tcPr>
        <w:p w14:paraId="4986E8E9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iCs/>
              <w:noProof/>
              <w:sz w:val="16"/>
              <w:szCs w:val="16"/>
            </w:rPr>
            <w:drawing>
              <wp:anchor distT="0" distB="0" distL="114300" distR="114300" simplePos="0" relativeHeight="251660288" behindDoc="1" locked="0" layoutInCell="1" allowOverlap="1" wp14:anchorId="4169D229" wp14:editId="13B05300">
                <wp:simplePos x="0" y="0"/>
                <wp:positionH relativeFrom="margin">
                  <wp:posOffset>5123815</wp:posOffset>
                </wp:positionH>
                <wp:positionV relativeFrom="paragraph">
                  <wp:posOffset>118745</wp:posOffset>
                </wp:positionV>
                <wp:extent cx="1079500" cy="495300"/>
                <wp:effectExtent l="0" t="0" r="6350" b="0"/>
                <wp:wrapNone/>
                <wp:docPr id="6" name="Imagen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3"/>
                        <pic:cNvPicPr/>
                      </pic:nvPicPr>
                      <pic:blipFill>
                        <a:blip r:embed="rId1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79500" cy="4953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880730">
            <w:rPr>
              <w:rFonts w:asciiTheme="minorHAnsi" w:hAnsiTheme="minorHAnsi" w:cstheme="minorHAnsi"/>
              <w:b/>
              <w:bCs/>
              <w:sz w:val="16"/>
              <w:szCs w:val="16"/>
            </w:rPr>
            <w:t>El presente Libro de Actas co</w:t>
          </w:r>
          <w:r>
            <w:rPr>
              <w:rFonts w:asciiTheme="minorHAnsi" w:hAnsiTheme="minorHAnsi" w:cstheme="minorHAnsi"/>
              <w:b/>
              <w:bCs/>
              <w:sz w:val="16"/>
              <w:szCs w:val="16"/>
            </w:rPr>
            <w:t>n</w:t>
          </w:r>
          <w:r w:rsidRPr="00880730">
            <w:rPr>
              <w:rFonts w:asciiTheme="minorHAnsi" w:hAnsiTheme="minorHAnsi" w:cstheme="minorHAnsi"/>
              <w:b/>
              <w:bCs/>
              <w:sz w:val="16"/>
              <w:szCs w:val="16"/>
            </w:rPr>
            <w:t>sta de 6 Anexos:</w:t>
          </w:r>
        </w:p>
        <w:p w14:paraId="57A21FD0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I. Identificación y resumen de la actividad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01AB615B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II. Actas del módulo presencial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26C29E07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 xml:space="preserve">Anexo III. Acta del módulo de aplicación </w:t>
          </w:r>
          <w:r>
            <w:rPr>
              <w:rFonts w:asciiTheme="minorHAnsi" w:hAnsiTheme="minorHAnsi" w:cstheme="minorHAnsi"/>
              <w:sz w:val="16"/>
              <w:szCs w:val="16"/>
            </w:rPr>
            <w:t>(D</w:t>
          </w:r>
          <w:r w:rsidRPr="00880730">
            <w:rPr>
              <w:rFonts w:asciiTheme="minorHAnsi" w:hAnsiTheme="minorHAnsi" w:cstheme="minorHAnsi"/>
              <w:sz w:val="16"/>
              <w:szCs w:val="16"/>
            </w:rPr>
            <w:t xml:space="preserve">ocumento para </w:t>
          </w:r>
          <w:r>
            <w:rPr>
              <w:rFonts w:asciiTheme="minorHAnsi" w:hAnsiTheme="minorHAnsi" w:cstheme="minorHAnsi"/>
              <w:sz w:val="16"/>
              <w:szCs w:val="16"/>
            </w:rPr>
            <w:t>el/la coordinador/a).</w:t>
          </w:r>
        </w:p>
        <w:p w14:paraId="13352E57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 xml:space="preserve">Anexo IV. </w:t>
          </w:r>
          <w:r>
            <w:rPr>
              <w:rFonts w:asciiTheme="minorHAnsi" w:hAnsiTheme="minorHAnsi" w:cstheme="minorHAnsi"/>
              <w:sz w:val="16"/>
              <w:szCs w:val="16"/>
            </w:rPr>
            <w:t>Hoja-Resumen del módulo de aplicación (D</w:t>
          </w:r>
          <w:r w:rsidRPr="00880730">
            <w:rPr>
              <w:rFonts w:asciiTheme="minorHAnsi" w:hAnsiTheme="minorHAnsi" w:cstheme="minorHAnsi"/>
              <w:sz w:val="16"/>
              <w:szCs w:val="16"/>
            </w:rPr>
            <w:t>ocumento para asistentes</w:t>
          </w:r>
          <w:r>
            <w:rPr>
              <w:rFonts w:asciiTheme="minorHAnsi" w:hAnsiTheme="minorHAnsi" w:cstheme="minorHAnsi"/>
              <w:sz w:val="16"/>
              <w:szCs w:val="16"/>
            </w:rPr>
            <w:t>).</w:t>
          </w:r>
        </w:p>
        <w:p w14:paraId="7A3F8822" w14:textId="77777777" w:rsidR="008E7401" w:rsidRPr="00880730" w:rsidRDefault="008E7401" w:rsidP="005E39BE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V. Acta del módulo colaborativo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725679F5" w14:textId="77777777" w:rsidR="008E7401" w:rsidRPr="00880730" w:rsidRDefault="008E7401" w:rsidP="00880730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VI. Hoja de seguimiento de la actividad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7A91A4B6" w14:textId="77777777" w:rsidR="008E7401" w:rsidRPr="00880730" w:rsidRDefault="008E7401" w:rsidP="00880730">
          <w:pPr>
            <w:ind w:firstLine="0"/>
            <w:jc w:val="left"/>
            <w:rPr>
              <w:rFonts w:ascii="Arial Narrow" w:hAnsi="Arial Narrow" w:cs="Arial"/>
              <w:sz w:val="15"/>
              <w:szCs w:val="15"/>
            </w:rPr>
          </w:pPr>
        </w:p>
      </w:tc>
    </w:tr>
  </w:tbl>
  <w:p w14:paraId="0F64665F" w14:textId="77777777" w:rsidR="008E7401" w:rsidRDefault="008E7401" w:rsidP="0072681D">
    <w:pPr>
      <w:pStyle w:val="Piedepgina"/>
      <w:tabs>
        <w:tab w:val="clear" w:pos="8504"/>
        <w:tab w:val="left" w:pos="4956"/>
      </w:tabs>
      <w:ind w:firstLine="0"/>
      <w:jc w:val="center"/>
      <w:rPr>
        <w:rFonts w:asciiTheme="minorHAnsi" w:hAnsiTheme="minorHAnsi" w:cstheme="minorHAnsi"/>
        <w:noProof/>
        <w:sz w:val="20"/>
        <w:szCs w:val="20"/>
      </w:rPr>
    </w:pPr>
  </w:p>
  <w:p w14:paraId="19B7F61F" w14:textId="77777777" w:rsidR="008E7401" w:rsidRPr="00880730" w:rsidRDefault="008E7401" w:rsidP="008E7401">
    <w:pPr>
      <w:pStyle w:val="Piedepgina"/>
      <w:tabs>
        <w:tab w:val="clear" w:pos="8504"/>
        <w:tab w:val="left" w:pos="4956"/>
      </w:tabs>
      <w:ind w:firstLine="0"/>
      <w:jc w:val="center"/>
      <w:rPr>
        <w:noProof/>
        <w:sz w:val="16"/>
        <w:szCs w:val="16"/>
      </w:rPr>
    </w:pPr>
    <w:r w:rsidRPr="00880730">
      <w:rPr>
        <w:rFonts w:asciiTheme="minorHAnsi" w:hAnsiTheme="minorHAnsi" w:cstheme="minorHAnsi"/>
        <w:noProof/>
        <w:sz w:val="16"/>
        <w:szCs w:val="16"/>
      </w:rPr>
      <w:t xml:space="preserve">Campo de Los Salados s/n 49600 Benavente (Zamora). </w:t>
    </w:r>
    <w:r w:rsidRPr="00880730">
      <w:rPr>
        <w:rFonts w:asciiTheme="minorHAnsi" w:hAnsiTheme="minorHAnsi" w:cstheme="minorHAnsi"/>
        <w:sz w:val="16"/>
        <w:szCs w:val="16"/>
      </w:rPr>
      <w:t xml:space="preserve">  Apartado de correos 119 – Tel 980637749</w:t>
    </w:r>
    <w:r>
      <w:rPr>
        <w:rFonts w:asciiTheme="minorHAnsi" w:hAnsiTheme="minorHAnsi" w:cstheme="minorHAnsi"/>
        <w:sz w:val="16"/>
        <w:szCs w:val="16"/>
      </w:rPr>
      <w:t xml:space="preserve"> - </w:t>
    </w:r>
    <w:proofErr w:type="gramStart"/>
    <w:r w:rsidRPr="00880730">
      <w:rPr>
        <w:rFonts w:asciiTheme="minorHAnsi" w:hAnsiTheme="minorHAnsi" w:cstheme="minorHAnsi"/>
        <w:sz w:val="16"/>
        <w:szCs w:val="16"/>
      </w:rPr>
      <w:t>49700015@educa.jcyl.es  -</w:t>
    </w:r>
    <w:proofErr w:type="gramEnd"/>
    <w:r w:rsidRPr="00880730">
      <w:rPr>
        <w:rFonts w:asciiTheme="minorHAnsi" w:hAnsiTheme="minorHAnsi" w:cstheme="minorHAnsi"/>
        <w:sz w:val="16"/>
        <w:szCs w:val="16"/>
      </w:rPr>
      <w:t xml:space="preserve">  @cfiebenavente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C9589A" w14:textId="77777777" w:rsidR="00572252" w:rsidRDefault="00572252" w:rsidP="00952A28">
      <w:r>
        <w:separator/>
      </w:r>
    </w:p>
  </w:footnote>
  <w:footnote w:type="continuationSeparator" w:id="0">
    <w:p w14:paraId="1C6AFF8D" w14:textId="77777777" w:rsidR="00572252" w:rsidRDefault="00572252" w:rsidP="00952A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W w:w="10202" w:type="dxa"/>
      <w:tblInd w:w="-271" w:type="dxa"/>
      <w:tblLook w:val="04A0" w:firstRow="1" w:lastRow="0" w:firstColumn="1" w:lastColumn="0" w:noHBand="0" w:noVBand="1"/>
    </w:tblPr>
    <w:tblGrid>
      <w:gridCol w:w="1488"/>
      <w:gridCol w:w="5636"/>
      <w:gridCol w:w="3078"/>
    </w:tblGrid>
    <w:tr w:rsidR="008E7401" w14:paraId="0C1D2265" w14:textId="77777777" w:rsidTr="003E0079">
      <w:trPr>
        <w:trHeight w:val="241"/>
      </w:trPr>
      <w:tc>
        <w:tcPr>
          <w:tcW w:w="1488" w:type="dxa"/>
          <w:tcBorders>
            <w:top w:val="nil"/>
            <w:left w:val="nil"/>
            <w:bottom w:val="single" w:sz="4" w:space="0" w:color="auto"/>
            <w:right w:val="nil"/>
          </w:tcBorders>
          <w:vAlign w:val="center"/>
        </w:tcPr>
        <w:p w14:paraId="6D232930" w14:textId="77777777" w:rsidR="008E7401" w:rsidRPr="002B7391" w:rsidRDefault="008E7401" w:rsidP="00A05E6B">
          <w:pPr>
            <w:ind w:firstLine="0"/>
            <w:rPr>
              <w:rFonts w:asciiTheme="minorHAnsi" w:hAnsiTheme="minorHAnsi" w:cstheme="minorHAnsi"/>
              <w:b/>
              <w:bCs/>
              <w:iCs/>
            </w:rPr>
          </w:pPr>
          <w:r w:rsidRPr="002B7391">
            <w:rPr>
              <w:noProof/>
            </w:rPr>
            <w:drawing>
              <wp:inline distT="0" distB="0" distL="0" distR="0" wp14:anchorId="6FB32551" wp14:editId="46AB87F7">
                <wp:extent cx="807720" cy="511866"/>
                <wp:effectExtent l="0" t="0" r="0" b="2540"/>
                <wp:docPr id="4" name="Imagen 4" descr="Dibujo con letras blancas&#10;&#10;Descripción generada automáticamente con confianza med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 descr="Dibujo con letras blancas&#10;&#10;Descripción generada automáticamente con confianza media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7720" cy="51186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714" w:type="dxa"/>
          <w:gridSpan w:val="2"/>
          <w:tcBorders>
            <w:left w:val="nil"/>
          </w:tcBorders>
        </w:tcPr>
        <w:p w14:paraId="78F009C0" w14:textId="5884CA5E" w:rsidR="008E7401" w:rsidRDefault="00247011" w:rsidP="00A05E6B">
          <w:pPr>
            <w:ind w:firstLine="0"/>
            <w:jc w:val="right"/>
            <w:rPr>
              <w:rFonts w:asciiTheme="minorHAnsi" w:hAnsiTheme="minorHAnsi" w:cstheme="minorHAnsi"/>
              <w:b/>
              <w:bCs/>
              <w:iCs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1" allowOverlap="1" wp14:anchorId="1287C7ED" wp14:editId="5481AFB6">
                    <wp:simplePos x="0" y="0"/>
                    <wp:positionH relativeFrom="margin">
                      <wp:posOffset>-94616</wp:posOffset>
                    </wp:positionH>
                    <wp:positionV relativeFrom="paragraph">
                      <wp:posOffset>110490</wp:posOffset>
                    </wp:positionV>
                    <wp:extent cx="1306195" cy="426720"/>
                    <wp:effectExtent l="38100" t="95250" r="27305" b="106680"/>
                    <wp:wrapNone/>
                    <wp:docPr id="859278850" name="Cuadro de texto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 rot="21096791">
                              <a:off x="0" y="0"/>
                              <a:ext cx="1306195" cy="426720"/>
                            </a:xfrm>
                            <a:prstGeom prst="rec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3C0C3CF" w14:textId="09B85D3E" w:rsidR="00247011" w:rsidRPr="00EB2730" w:rsidRDefault="00D5681F" w:rsidP="00247011">
                                <w:pPr>
                                  <w:ind w:firstLine="0"/>
                                  <w:jc w:val="center"/>
                                  <w:rPr>
                                    <w:rFonts w:cstheme="minorHAnsi"/>
                                    <w:b/>
                                    <w:iCs/>
                                    <w:color w:val="FFFFFF" w:themeColor="background1"/>
                                    <w:sz w:val="50"/>
                                    <w:szCs w:val="50"/>
                                    <w14:textOutline w14:w="11112" w14:cap="flat" w14:cmpd="sng" w14:algn="ctr">
                                      <w14:solidFill>
                                        <w14:srgbClr w14:val="7030A0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>
                                  <w:rPr>
                                    <w:rFonts w:cstheme="minorHAnsi"/>
                                    <w:b/>
                                    <w:iCs/>
                                    <w:color w:val="FFFFFF" w:themeColor="background1"/>
                                    <w:sz w:val="50"/>
                                    <w:szCs w:val="50"/>
                                    <w14:textOutline w14:w="11112" w14:cap="flat" w14:cmpd="sng" w14:algn="ctr">
                                      <w14:solidFill>
                                        <w14:srgbClr w14:val="7030A0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>26/27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1287C7ED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1" o:spid="_x0000_s1026" type="#_x0000_t202" style="position:absolute;left:0;text-align:left;margin-left:-7.45pt;margin-top:8.7pt;width:102.85pt;height:33.6pt;rotation:-549638fd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" fillcolor="red" stroked="f">
                    <v:textbox>
                      <w:txbxContent>
                        <w:p w14:paraId="03C0C3CF" w14:textId="09B85D3E" w:rsidR="00247011" w:rsidRPr="00EB2730" w:rsidRDefault="00D5681F" w:rsidP="00247011">
                          <w:pPr>
                            <w:ind w:firstLine="0"/>
                            <w:jc w:val="center"/>
                            <w:rPr>
                              <w:rFonts w:cstheme="minorHAnsi"/>
                              <w:b/>
                              <w:iCs/>
                              <w:color w:val="FFFFFF" w:themeColor="background1"/>
                              <w:sz w:val="50"/>
                              <w:szCs w:val="50"/>
                              <w14:textOutline w14:w="11112" w14:cap="flat" w14:cmpd="sng" w14:algn="ctr">
                                <w14:solidFill>
                                  <w14:srgbClr w14:val="7030A0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cstheme="minorHAnsi"/>
                              <w:b/>
                              <w:iCs/>
                              <w:color w:val="FFFFFF" w:themeColor="background1"/>
                              <w:sz w:val="50"/>
                              <w:szCs w:val="50"/>
                              <w14:textOutline w14:w="11112" w14:cap="flat" w14:cmpd="sng" w14:algn="ctr">
                                <w14:solidFill>
                                  <w14:srgbClr w14:val="7030A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26/27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 w:rsidR="008E7401">
            <w:rPr>
              <w:rFonts w:asciiTheme="minorHAnsi" w:hAnsiTheme="minorHAnsi" w:cstheme="minorHAnsi"/>
              <w:b/>
              <w:bCs/>
              <w:iCs/>
            </w:rPr>
            <w:t>LIBRO DE ACTAS DE ACTIVIDADES DE FORMACIÓN EN CENTRO</w:t>
          </w:r>
        </w:p>
        <w:p w14:paraId="2BB2F992" w14:textId="4CD7812F" w:rsidR="008E7401" w:rsidRPr="002B7391" w:rsidRDefault="008E7401" w:rsidP="00A05E6B">
          <w:pPr>
            <w:ind w:firstLine="0"/>
            <w:jc w:val="right"/>
            <w:rPr>
              <w:rFonts w:asciiTheme="minorHAnsi" w:hAnsiTheme="minorHAnsi" w:cstheme="minorHAnsi"/>
              <w:iCs/>
            </w:rPr>
          </w:pPr>
          <w:r w:rsidRPr="00A05E6B">
            <w:rPr>
              <w:rFonts w:asciiTheme="minorHAnsi" w:hAnsiTheme="minorHAnsi" w:cstheme="minorHAnsi"/>
              <w:iCs/>
            </w:rPr>
            <w:t xml:space="preserve">Plan de formación del profesorado. Curso </w:t>
          </w:r>
          <w:r w:rsidR="00D5681F">
            <w:rPr>
              <w:rFonts w:asciiTheme="minorHAnsi" w:hAnsiTheme="minorHAnsi" w:cstheme="minorHAnsi"/>
              <w:iCs/>
            </w:rPr>
            <w:t>2026-2027</w:t>
          </w:r>
        </w:p>
      </w:tc>
    </w:tr>
    <w:tr w:rsidR="008E7401" w14:paraId="10F18E80" w14:textId="77777777" w:rsidTr="003E0079">
      <w:trPr>
        <w:trHeight w:val="241"/>
      </w:trPr>
      <w:tc>
        <w:tcPr>
          <w:tcW w:w="7124" w:type="dxa"/>
          <w:gridSpan w:val="2"/>
          <w:tcBorders>
            <w:left w:val="single" w:sz="4" w:space="0" w:color="auto"/>
          </w:tcBorders>
        </w:tcPr>
        <w:p w14:paraId="54BD33B0" w14:textId="77777777" w:rsidR="008E7401" w:rsidRPr="002B7391" w:rsidRDefault="008E7401" w:rsidP="00252445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  <w:r>
            <w:rPr>
              <w:rFonts w:asciiTheme="minorHAnsi" w:hAnsiTheme="minorHAnsi" w:cstheme="minorHAnsi"/>
              <w:b/>
              <w:bCs/>
              <w:iCs/>
            </w:rPr>
            <w:t>Título de la actividad</w:t>
          </w:r>
        </w:p>
      </w:tc>
      <w:tc>
        <w:tcPr>
          <w:tcW w:w="3078" w:type="dxa"/>
          <w:tcBorders>
            <w:right w:val="single" w:sz="4" w:space="0" w:color="auto"/>
          </w:tcBorders>
        </w:tcPr>
        <w:p w14:paraId="7974CD36" w14:textId="77777777" w:rsidR="008E7401" w:rsidRPr="002B7391" w:rsidRDefault="008E7401" w:rsidP="00252445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  <w:r>
            <w:rPr>
              <w:rFonts w:asciiTheme="minorHAnsi" w:hAnsiTheme="minorHAnsi" w:cstheme="minorHAnsi"/>
              <w:b/>
              <w:bCs/>
              <w:iCs/>
            </w:rPr>
            <w:t>Modalidad</w:t>
          </w:r>
        </w:p>
      </w:tc>
    </w:tr>
    <w:tr w:rsidR="008E7401" w14:paraId="32E1696B" w14:textId="77777777" w:rsidTr="003E0079">
      <w:trPr>
        <w:trHeight w:val="397"/>
      </w:trPr>
      <w:tc>
        <w:tcPr>
          <w:tcW w:w="7124" w:type="dxa"/>
          <w:gridSpan w:val="2"/>
          <w:tcBorders>
            <w:left w:val="single" w:sz="4" w:space="0" w:color="auto"/>
          </w:tcBorders>
          <w:vAlign w:val="center"/>
        </w:tcPr>
        <w:p w14:paraId="1DF47DF9" w14:textId="77777777" w:rsidR="008E7401" w:rsidRDefault="008E7401" w:rsidP="00A05E6B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</w:p>
      </w:tc>
      <w:tc>
        <w:tcPr>
          <w:tcW w:w="3078" w:type="dxa"/>
          <w:tcBorders>
            <w:right w:val="single" w:sz="4" w:space="0" w:color="auto"/>
          </w:tcBorders>
          <w:vAlign w:val="center"/>
        </w:tcPr>
        <w:p w14:paraId="47917925" w14:textId="77777777" w:rsidR="008E7401" w:rsidRDefault="008E7401" w:rsidP="00A05E6B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</w:p>
      </w:tc>
    </w:tr>
  </w:tbl>
  <w:p w14:paraId="0C95F3B5" w14:textId="246DF2B1" w:rsidR="008E7401" w:rsidRPr="008D6206" w:rsidRDefault="008E7401" w:rsidP="00F322B8">
    <w:pPr>
      <w:ind w:firstLine="0"/>
      <w:rPr>
        <w:i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02A63"/>
    <w:multiLevelType w:val="hybridMultilevel"/>
    <w:tmpl w:val="D35056BA"/>
    <w:lvl w:ilvl="0" w:tplc="E24CFC22">
      <w:numFmt w:val="bullet"/>
      <w:lvlText w:val="-"/>
      <w:lvlJc w:val="left"/>
      <w:pPr>
        <w:ind w:left="66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C52D5D"/>
    <w:multiLevelType w:val="hybridMultilevel"/>
    <w:tmpl w:val="0F70968E"/>
    <w:lvl w:ilvl="0" w:tplc="6C06B958">
      <w:start w:val="1"/>
      <w:numFmt w:val="decimal"/>
      <w:lvlText w:val="%1-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" w15:restartNumberingAfterBreak="0">
    <w:nsid w:val="066616E8"/>
    <w:multiLevelType w:val="hybridMultilevel"/>
    <w:tmpl w:val="D6B8025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969E3"/>
    <w:multiLevelType w:val="hybridMultilevel"/>
    <w:tmpl w:val="9A006F8C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CF694C"/>
    <w:multiLevelType w:val="hybridMultilevel"/>
    <w:tmpl w:val="72BE76B8"/>
    <w:lvl w:ilvl="0" w:tplc="E24CFC22">
      <w:numFmt w:val="bullet"/>
      <w:lvlText w:val="-"/>
      <w:lvlJc w:val="left"/>
      <w:pPr>
        <w:ind w:left="66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5" w15:restartNumberingAfterBreak="0">
    <w:nsid w:val="0E6615E9"/>
    <w:multiLevelType w:val="hybridMultilevel"/>
    <w:tmpl w:val="827647F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A44836"/>
    <w:multiLevelType w:val="hybridMultilevel"/>
    <w:tmpl w:val="BEBE1FDE"/>
    <w:lvl w:ilvl="0" w:tplc="0C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51704F"/>
    <w:multiLevelType w:val="hybridMultilevel"/>
    <w:tmpl w:val="49EAE4B0"/>
    <w:lvl w:ilvl="0" w:tplc="0C0A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8" w15:restartNumberingAfterBreak="0">
    <w:nsid w:val="1F1C3E97"/>
    <w:multiLevelType w:val="hybridMultilevel"/>
    <w:tmpl w:val="F50A3D16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756CA8"/>
    <w:multiLevelType w:val="hybridMultilevel"/>
    <w:tmpl w:val="4B7C38A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C2240D"/>
    <w:multiLevelType w:val="hybridMultilevel"/>
    <w:tmpl w:val="77ECFE1A"/>
    <w:lvl w:ilvl="0" w:tplc="B6FA24A2">
      <w:start w:val="1"/>
      <w:numFmt w:val="lowerLetter"/>
      <w:lvlText w:val="%1)"/>
      <w:lvlJc w:val="left"/>
      <w:pPr>
        <w:ind w:left="420" w:hanging="360"/>
      </w:pPr>
      <w:rPr>
        <w:rFonts w:asciiTheme="minorHAnsi" w:eastAsia="Calibri" w:hAnsiTheme="minorHAnsi" w:cstheme="minorHAnsi" w:hint="default"/>
        <w:b/>
        <w:bCs/>
        <w:i/>
        <w:iCs/>
      </w:rPr>
    </w:lvl>
    <w:lvl w:ilvl="1" w:tplc="0C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1" w15:restartNumberingAfterBreak="0">
    <w:nsid w:val="40372DF5"/>
    <w:multiLevelType w:val="hybridMultilevel"/>
    <w:tmpl w:val="5CE4ECB8"/>
    <w:lvl w:ilvl="0" w:tplc="30FC8706">
      <w:start w:val="5"/>
      <w:numFmt w:val="bullet"/>
      <w:lvlText w:val=""/>
      <w:lvlJc w:val="left"/>
      <w:pPr>
        <w:ind w:left="408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12" w15:restartNumberingAfterBreak="0">
    <w:nsid w:val="40761E3F"/>
    <w:multiLevelType w:val="hybridMultilevel"/>
    <w:tmpl w:val="E310715A"/>
    <w:lvl w:ilvl="0" w:tplc="76F4D1E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3" w15:restartNumberingAfterBreak="0">
    <w:nsid w:val="41A47CC2"/>
    <w:multiLevelType w:val="hybridMultilevel"/>
    <w:tmpl w:val="D444B4B0"/>
    <w:lvl w:ilvl="0" w:tplc="AD9CB5E6">
      <w:numFmt w:val="bullet"/>
      <w:lvlText w:val="-"/>
      <w:lvlJc w:val="left"/>
      <w:pPr>
        <w:ind w:left="615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14" w15:restartNumberingAfterBreak="0">
    <w:nsid w:val="526F437D"/>
    <w:multiLevelType w:val="hybridMultilevel"/>
    <w:tmpl w:val="AE9893AC"/>
    <w:lvl w:ilvl="0" w:tplc="3A60C6D0">
      <w:start w:val="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1C6E6F"/>
    <w:multiLevelType w:val="hybridMultilevel"/>
    <w:tmpl w:val="ED768B14"/>
    <w:lvl w:ilvl="0" w:tplc="3A60C6D0">
      <w:start w:val="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0D60F0"/>
    <w:multiLevelType w:val="hybridMultilevel"/>
    <w:tmpl w:val="04DCA542"/>
    <w:lvl w:ilvl="0" w:tplc="B0342F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1563EA"/>
    <w:multiLevelType w:val="hybridMultilevel"/>
    <w:tmpl w:val="E1F29C68"/>
    <w:lvl w:ilvl="0" w:tplc="4DCA9CFC">
      <w:start w:val="5"/>
      <w:numFmt w:val="bullet"/>
      <w:lvlText w:val=""/>
      <w:lvlJc w:val="left"/>
      <w:pPr>
        <w:ind w:left="768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8" w15:restartNumberingAfterBreak="0">
    <w:nsid w:val="637249C4"/>
    <w:multiLevelType w:val="hybridMultilevel"/>
    <w:tmpl w:val="BB1A5BDA"/>
    <w:lvl w:ilvl="0" w:tplc="4AE6A704">
      <w:start w:val="5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B52DC1"/>
    <w:multiLevelType w:val="hybridMultilevel"/>
    <w:tmpl w:val="01428AB6"/>
    <w:lvl w:ilvl="0" w:tplc="FEF490C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 w15:restartNumberingAfterBreak="0">
    <w:nsid w:val="68B253F0"/>
    <w:multiLevelType w:val="hybridMultilevel"/>
    <w:tmpl w:val="82520C2E"/>
    <w:lvl w:ilvl="0" w:tplc="10282122">
      <w:start w:val="5"/>
      <w:numFmt w:val="bullet"/>
      <w:lvlText w:val=""/>
      <w:lvlJc w:val="left"/>
      <w:pPr>
        <w:ind w:left="1128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1" w15:restartNumberingAfterBreak="0">
    <w:nsid w:val="68DF72B4"/>
    <w:multiLevelType w:val="hybridMultilevel"/>
    <w:tmpl w:val="1C262F9E"/>
    <w:lvl w:ilvl="0" w:tplc="083E8DB2">
      <w:start w:val="1"/>
      <w:numFmt w:val="lowerLetter"/>
      <w:lvlText w:val="%1)"/>
      <w:lvlJc w:val="left"/>
      <w:pPr>
        <w:ind w:left="720" w:hanging="360"/>
      </w:pPr>
      <w:rPr>
        <w:rFonts w:hint="default"/>
        <w:i/>
        <w:iCs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A74FFE"/>
    <w:multiLevelType w:val="hybridMultilevel"/>
    <w:tmpl w:val="E8AA4508"/>
    <w:lvl w:ilvl="0" w:tplc="632E399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3" w15:restartNumberingAfterBreak="0">
    <w:nsid w:val="72DD6AFC"/>
    <w:multiLevelType w:val="hybridMultilevel"/>
    <w:tmpl w:val="593CE308"/>
    <w:lvl w:ilvl="0" w:tplc="AD9CB5E6">
      <w:numFmt w:val="bullet"/>
      <w:lvlText w:val="-"/>
      <w:lvlJc w:val="left"/>
      <w:pPr>
        <w:ind w:left="615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24" w15:restartNumberingAfterBreak="0">
    <w:nsid w:val="7ADD4AC6"/>
    <w:multiLevelType w:val="hybridMultilevel"/>
    <w:tmpl w:val="EB24670E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5"/>
  </w:num>
  <w:num w:numId="3">
    <w:abstractNumId w:val="1"/>
  </w:num>
  <w:num w:numId="4">
    <w:abstractNumId w:val="12"/>
  </w:num>
  <w:num w:numId="5">
    <w:abstractNumId w:val="3"/>
  </w:num>
  <w:num w:numId="6">
    <w:abstractNumId w:val="8"/>
  </w:num>
  <w:num w:numId="7">
    <w:abstractNumId w:val="24"/>
  </w:num>
  <w:num w:numId="8">
    <w:abstractNumId w:val="5"/>
  </w:num>
  <w:num w:numId="9">
    <w:abstractNumId w:val="13"/>
  </w:num>
  <w:num w:numId="10">
    <w:abstractNumId w:val="23"/>
  </w:num>
  <w:num w:numId="11">
    <w:abstractNumId w:val="4"/>
  </w:num>
  <w:num w:numId="12">
    <w:abstractNumId w:val="0"/>
  </w:num>
  <w:num w:numId="13">
    <w:abstractNumId w:val="7"/>
  </w:num>
  <w:num w:numId="14">
    <w:abstractNumId w:val="22"/>
  </w:num>
  <w:num w:numId="15">
    <w:abstractNumId w:val="9"/>
  </w:num>
  <w:num w:numId="16">
    <w:abstractNumId w:val="16"/>
  </w:num>
  <w:num w:numId="17">
    <w:abstractNumId w:val="10"/>
  </w:num>
  <w:num w:numId="18">
    <w:abstractNumId w:val="21"/>
  </w:num>
  <w:num w:numId="19">
    <w:abstractNumId w:val="2"/>
  </w:num>
  <w:num w:numId="20">
    <w:abstractNumId w:val="6"/>
  </w:num>
  <w:num w:numId="21">
    <w:abstractNumId w:val="19"/>
  </w:num>
  <w:num w:numId="22">
    <w:abstractNumId w:val="18"/>
  </w:num>
  <w:num w:numId="23">
    <w:abstractNumId w:val="11"/>
  </w:num>
  <w:num w:numId="24">
    <w:abstractNumId w:val="17"/>
  </w:num>
  <w:num w:numId="2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attachedTemplate r:id="rId1"/>
  <w:defaultTabStop w:val="113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531B"/>
    <w:rsid w:val="000069A4"/>
    <w:rsid w:val="00022E67"/>
    <w:rsid w:val="000232A5"/>
    <w:rsid w:val="000259C7"/>
    <w:rsid w:val="000265EF"/>
    <w:rsid w:val="0002772C"/>
    <w:rsid w:val="000345FD"/>
    <w:rsid w:val="00034F3A"/>
    <w:rsid w:val="00036F62"/>
    <w:rsid w:val="000423A0"/>
    <w:rsid w:val="00046833"/>
    <w:rsid w:val="000570CE"/>
    <w:rsid w:val="00057D4B"/>
    <w:rsid w:val="00064A10"/>
    <w:rsid w:val="000800D4"/>
    <w:rsid w:val="0008371C"/>
    <w:rsid w:val="00090311"/>
    <w:rsid w:val="00093B1D"/>
    <w:rsid w:val="0009441B"/>
    <w:rsid w:val="00096ACD"/>
    <w:rsid w:val="000A076A"/>
    <w:rsid w:val="000A25D7"/>
    <w:rsid w:val="000A2CE1"/>
    <w:rsid w:val="000B7459"/>
    <w:rsid w:val="000D0CB3"/>
    <w:rsid w:val="000D7695"/>
    <w:rsid w:val="000F106B"/>
    <w:rsid w:val="000F4DD2"/>
    <w:rsid w:val="00112DBC"/>
    <w:rsid w:val="00113494"/>
    <w:rsid w:val="00124212"/>
    <w:rsid w:val="001269D0"/>
    <w:rsid w:val="00127005"/>
    <w:rsid w:val="00130181"/>
    <w:rsid w:val="0015294F"/>
    <w:rsid w:val="00153781"/>
    <w:rsid w:val="001638BA"/>
    <w:rsid w:val="00165E50"/>
    <w:rsid w:val="001819E6"/>
    <w:rsid w:val="00183B52"/>
    <w:rsid w:val="001932F1"/>
    <w:rsid w:val="001C088D"/>
    <w:rsid w:val="001E6E0D"/>
    <w:rsid w:val="001F4A3B"/>
    <w:rsid w:val="002115FD"/>
    <w:rsid w:val="0021406B"/>
    <w:rsid w:val="002234D7"/>
    <w:rsid w:val="00226750"/>
    <w:rsid w:val="0023185F"/>
    <w:rsid w:val="0023398D"/>
    <w:rsid w:val="00233D6D"/>
    <w:rsid w:val="00241573"/>
    <w:rsid w:val="002423FE"/>
    <w:rsid w:val="00245247"/>
    <w:rsid w:val="00247011"/>
    <w:rsid w:val="00252445"/>
    <w:rsid w:val="00261A9D"/>
    <w:rsid w:val="0026407E"/>
    <w:rsid w:val="00267960"/>
    <w:rsid w:val="002726A7"/>
    <w:rsid w:val="00283B26"/>
    <w:rsid w:val="002914E6"/>
    <w:rsid w:val="0029223E"/>
    <w:rsid w:val="00293BBA"/>
    <w:rsid w:val="002A53E5"/>
    <w:rsid w:val="002B41E2"/>
    <w:rsid w:val="002B6FBF"/>
    <w:rsid w:val="002B7391"/>
    <w:rsid w:val="002C3CCB"/>
    <w:rsid w:val="002D1169"/>
    <w:rsid w:val="002D41E0"/>
    <w:rsid w:val="003049D8"/>
    <w:rsid w:val="00307017"/>
    <w:rsid w:val="0033083D"/>
    <w:rsid w:val="0036078E"/>
    <w:rsid w:val="00362916"/>
    <w:rsid w:val="0036437D"/>
    <w:rsid w:val="003803AD"/>
    <w:rsid w:val="003960A8"/>
    <w:rsid w:val="003A2ED0"/>
    <w:rsid w:val="003A390B"/>
    <w:rsid w:val="003A65A5"/>
    <w:rsid w:val="003B3CDA"/>
    <w:rsid w:val="003C440F"/>
    <w:rsid w:val="003D0CEC"/>
    <w:rsid w:val="003D1923"/>
    <w:rsid w:val="003E0079"/>
    <w:rsid w:val="003E1A85"/>
    <w:rsid w:val="003E6518"/>
    <w:rsid w:val="003E766D"/>
    <w:rsid w:val="003F5061"/>
    <w:rsid w:val="00401A50"/>
    <w:rsid w:val="00404432"/>
    <w:rsid w:val="00404E5F"/>
    <w:rsid w:val="004246FB"/>
    <w:rsid w:val="004324A5"/>
    <w:rsid w:val="00436823"/>
    <w:rsid w:val="00452390"/>
    <w:rsid w:val="00454D5C"/>
    <w:rsid w:val="0048099C"/>
    <w:rsid w:val="00480FDA"/>
    <w:rsid w:val="00482B34"/>
    <w:rsid w:val="00487680"/>
    <w:rsid w:val="00491F27"/>
    <w:rsid w:val="004A2E04"/>
    <w:rsid w:val="004C1BCE"/>
    <w:rsid w:val="004C5981"/>
    <w:rsid w:val="004C71FD"/>
    <w:rsid w:val="004D340C"/>
    <w:rsid w:val="004F148C"/>
    <w:rsid w:val="004F35BB"/>
    <w:rsid w:val="00502C37"/>
    <w:rsid w:val="00511DC9"/>
    <w:rsid w:val="005124DB"/>
    <w:rsid w:val="00522C9F"/>
    <w:rsid w:val="0052392C"/>
    <w:rsid w:val="00534AFD"/>
    <w:rsid w:val="005368F6"/>
    <w:rsid w:val="00537B56"/>
    <w:rsid w:val="00551D6C"/>
    <w:rsid w:val="00554177"/>
    <w:rsid w:val="005572E1"/>
    <w:rsid w:val="00565DB6"/>
    <w:rsid w:val="00566C32"/>
    <w:rsid w:val="00566DB1"/>
    <w:rsid w:val="00572252"/>
    <w:rsid w:val="00580BA5"/>
    <w:rsid w:val="005C208B"/>
    <w:rsid w:val="005C3C86"/>
    <w:rsid w:val="005C4982"/>
    <w:rsid w:val="005C4ADC"/>
    <w:rsid w:val="005D49C1"/>
    <w:rsid w:val="005E0616"/>
    <w:rsid w:val="005E39BE"/>
    <w:rsid w:val="005E3E75"/>
    <w:rsid w:val="005E62F7"/>
    <w:rsid w:val="005F3360"/>
    <w:rsid w:val="005F7353"/>
    <w:rsid w:val="00610E85"/>
    <w:rsid w:val="00617134"/>
    <w:rsid w:val="006250A0"/>
    <w:rsid w:val="00630222"/>
    <w:rsid w:val="00632C06"/>
    <w:rsid w:val="006501A2"/>
    <w:rsid w:val="006549D1"/>
    <w:rsid w:val="00662228"/>
    <w:rsid w:val="006670F7"/>
    <w:rsid w:val="00667C84"/>
    <w:rsid w:val="00686852"/>
    <w:rsid w:val="00697901"/>
    <w:rsid w:val="006A3981"/>
    <w:rsid w:val="006A55F4"/>
    <w:rsid w:val="006D2C07"/>
    <w:rsid w:val="006E4C90"/>
    <w:rsid w:val="006E6FAB"/>
    <w:rsid w:val="006F2E57"/>
    <w:rsid w:val="006F4C67"/>
    <w:rsid w:val="006F56CC"/>
    <w:rsid w:val="006F5804"/>
    <w:rsid w:val="007103D6"/>
    <w:rsid w:val="00711DFB"/>
    <w:rsid w:val="0072681D"/>
    <w:rsid w:val="00732D9A"/>
    <w:rsid w:val="007476E3"/>
    <w:rsid w:val="00750E62"/>
    <w:rsid w:val="007637AF"/>
    <w:rsid w:val="00764988"/>
    <w:rsid w:val="00764EBE"/>
    <w:rsid w:val="00767AE2"/>
    <w:rsid w:val="00770BA8"/>
    <w:rsid w:val="007724CE"/>
    <w:rsid w:val="007726C6"/>
    <w:rsid w:val="0077397C"/>
    <w:rsid w:val="00775BF5"/>
    <w:rsid w:val="0077666C"/>
    <w:rsid w:val="007904B5"/>
    <w:rsid w:val="007A05BB"/>
    <w:rsid w:val="007A1D49"/>
    <w:rsid w:val="007A319D"/>
    <w:rsid w:val="007A5240"/>
    <w:rsid w:val="007A5501"/>
    <w:rsid w:val="007A7516"/>
    <w:rsid w:val="007C357A"/>
    <w:rsid w:val="007D290F"/>
    <w:rsid w:val="007E59DC"/>
    <w:rsid w:val="007F3EF8"/>
    <w:rsid w:val="007F7E55"/>
    <w:rsid w:val="0080230E"/>
    <w:rsid w:val="00802871"/>
    <w:rsid w:val="00804ECC"/>
    <w:rsid w:val="00805914"/>
    <w:rsid w:val="008114A1"/>
    <w:rsid w:val="00813B0B"/>
    <w:rsid w:val="008322C8"/>
    <w:rsid w:val="008437ED"/>
    <w:rsid w:val="00850D11"/>
    <w:rsid w:val="0085531B"/>
    <w:rsid w:val="00866D18"/>
    <w:rsid w:val="00880730"/>
    <w:rsid w:val="008816A5"/>
    <w:rsid w:val="00881B54"/>
    <w:rsid w:val="008874CC"/>
    <w:rsid w:val="008B1068"/>
    <w:rsid w:val="008C699A"/>
    <w:rsid w:val="008D159C"/>
    <w:rsid w:val="008D47A7"/>
    <w:rsid w:val="008D6206"/>
    <w:rsid w:val="008D6E3B"/>
    <w:rsid w:val="008E22B8"/>
    <w:rsid w:val="008E438A"/>
    <w:rsid w:val="008E4529"/>
    <w:rsid w:val="008E7401"/>
    <w:rsid w:val="008F1B7C"/>
    <w:rsid w:val="008F635C"/>
    <w:rsid w:val="009028B6"/>
    <w:rsid w:val="00915163"/>
    <w:rsid w:val="009435BB"/>
    <w:rsid w:val="00943ED0"/>
    <w:rsid w:val="00952A28"/>
    <w:rsid w:val="00955419"/>
    <w:rsid w:val="00962102"/>
    <w:rsid w:val="0097131A"/>
    <w:rsid w:val="00973BAD"/>
    <w:rsid w:val="009766C9"/>
    <w:rsid w:val="00981040"/>
    <w:rsid w:val="00981D22"/>
    <w:rsid w:val="00992934"/>
    <w:rsid w:val="009B0243"/>
    <w:rsid w:val="009D1A51"/>
    <w:rsid w:val="009D238E"/>
    <w:rsid w:val="009D614F"/>
    <w:rsid w:val="009E1B0B"/>
    <w:rsid w:val="00A05E6B"/>
    <w:rsid w:val="00A138C2"/>
    <w:rsid w:val="00A13B39"/>
    <w:rsid w:val="00A16138"/>
    <w:rsid w:val="00A42709"/>
    <w:rsid w:val="00A4392A"/>
    <w:rsid w:val="00A43E87"/>
    <w:rsid w:val="00A61B86"/>
    <w:rsid w:val="00A64438"/>
    <w:rsid w:val="00A66AFD"/>
    <w:rsid w:val="00A75D25"/>
    <w:rsid w:val="00A90A71"/>
    <w:rsid w:val="00AA1DBD"/>
    <w:rsid w:val="00AB2D2A"/>
    <w:rsid w:val="00AC34BB"/>
    <w:rsid w:val="00AD33B9"/>
    <w:rsid w:val="00AD6D14"/>
    <w:rsid w:val="00AF2E20"/>
    <w:rsid w:val="00AF2EC2"/>
    <w:rsid w:val="00AF4C7B"/>
    <w:rsid w:val="00AF7E5F"/>
    <w:rsid w:val="00B0057A"/>
    <w:rsid w:val="00B0209C"/>
    <w:rsid w:val="00B07549"/>
    <w:rsid w:val="00B13915"/>
    <w:rsid w:val="00B20343"/>
    <w:rsid w:val="00B2138F"/>
    <w:rsid w:val="00B21FAE"/>
    <w:rsid w:val="00B2576A"/>
    <w:rsid w:val="00B47BC3"/>
    <w:rsid w:val="00B52611"/>
    <w:rsid w:val="00B56519"/>
    <w:rsid w:val="00B5679C"/>
    <w:rsid w:val="00B66442"/>
    <w:rsid w:val="00B71FE4"/>
    <w:rsid w:val="00B72B95"/>
    <w:rsid w:val="00B7353D"/>
    <w:rsid w:val="00B843EE"/>
    <w:rsid w:val="00BA793A"/>
    <w:rsid w:val="00BA7DCF"/>
    <w:rsid w:val="00BB708C"/>
    <w:rsid w:val="00BC1524"/>
    <w:rsid w:val="00BC7821"/>
    <w:rsid w:val="00BD2952"/>
    <w:rsid w:val="00BD7026"/>
    <w:rsid w:val="00BD7663"/>
    <w:rsid w:val="00BD7B4D"/>
    <w:rsid w:val="00BE4785"/>
    <w:rsid w:val="00BF00B0"/>
    <w:rsid w:val="00BF1CF1"/>
    <w:rsid w:val="00BF5F9D"/>
    <w:rsid w:val="00C016B6"/>
    <w:rsid w:val="00C02704"/>
    <w:rsid w:val="00C030D5"/>
    <w:rsid w:val="00C15AE7"/>
    <w:rsid w:val="00C419FE"/>
    <w:rsid w:val="00C46F8C"/>
    <w:rsid w:val="00C55393"/>
    <w:rsid w:val="00C63CF4"/>
    <w:rsid w:val="00C74FBB"/>
    <w:rsid w:val="00C80DFB"/>
    <w:rsid w:val="00C81B35"/>
    <w:rsid w:val="00C9158C"/>
    <w:rsid w:val="00CA636F"/>
    <w:rsid w:val="00CB3470"/>
    <w:rsid w:val="00CE14D8"/>
    <w:rsid w:val="00CE4F84"/>
    <w:rsid w:val="00D03179"/>
    <w:rsid w:val="00D07B97"/>
    <w:rsid w:val="00D202B9"/>
    <w:rsid w:val="00D43006"/>
    <w:rsid w:val="00D55ADA"/>
    <w:rsid w:val="00D5681F"/>
    <w:rsid w:val="00D718A7"/>
    <w:rsid w:val="00DA6E89"/>
    <w:rsid w:val="00DB6998"/>
    <w:rsid w:val="00DE1F5D"/>
    <w:rsid w:val="00DF0317"/>
    <w:rsid w:val="00DF261B"/>
    <w:rsid w:val="00E01D0F"/>
    <w:rsid w:val="00E27DB8"/>
    <w:rsid w:val="00E42251"/>
    <w:rsid w:val="00E47646"/>
    <w:rsid w:val="00E51F2B"/>
    <w:rsid w:val="00E52216"/>
    <w:rsid w:val="00E7058F"/>
    <w:rsid w:val="00E8014C"/>
    <w:rsid w:val="00E83C1A"/>
    <w:rsid w:val="00E92A96"/>
    <w:rsid w:val="00E95A94"/>
    <w:rsid w:val="00EB39B9"/>
    <w:rsid w:val="00EB4657"/>
    <w:rsid w:val="00EC1E4D"/>
    <w:rsid w:val="00ED149A"/>
    <w:rsid w:val="00ED30CF"/>
    <w:rsid w:val="00EE6C4F"/>
    <w:rsid w:val="00EF1C2E"/>
    <w:rsid w:val="00F00768"/>
    <w:rsid w:val="00F03B17"/>
    <w:rsid w:val="00F0795D"/>
    <w:rsid w:val="00F2009F"/>
    <w:rsid w:val="00F322B8"/>
    <w:rsid w:val="00F42D42"/>
    <w:rsid w:val="00F463E3"/>
    <w:rsid w:val="00F5726E"/>
    <w:rsid w:val="00F733F8"/>
    <w:rsid w:val="00F77C5F"/>
    <w:rsid w:val="00F835BC"/>
    <w:rsid w:val="00F9583D"/>
    <w:rsid w:val="00F97FBD"/>
    <w:rsid w:val="00FA1622"/>
    <w:rsid w:val="00FC4504"/>
    <w:rsid w:val="00FC6073"/>
    <w:rsid w:val="00FD0C7F"/>
    <w:rsid w:val="00FE4AD3"/>
    <w:rsid w:val="00FF389D"/>
    <w:rsid w:val="00FF5E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566DF31"/>
  <w15:docId w15:val="{EFD3FECF-2F28-40C3-AF11-D7E198D8E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4982"/>
    <w:pPr>
      <w:ind w:firstLine="357"/>
      <w:jc w:val="both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034F3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52A2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52A28"/>
  </w:style>
  <w:style w:type="paragraph" w:styleId="Piedepgina">
    <w:name w:val="footer"/>
    <w:basedOn w:val="Normal"/>
    <w:link w:val="PiedepginaCar"/>
    <w:uiPriority w:val="99"/>
    <w:unhideWhenUsed/>
    <w:rsid w:val="00952A2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52A28"/>
  </w:style>
  <w:style w:type="character" w:styleId="Hipervnculo">
    <w:name w:val="Hyperlink"/>
    <w:basedOn w:val="Fuentedeprrafopredeter"/>
    <w:uiPriority w:val="99"/>
    <w:unhideWhenUsed/>
    <w:rsid w:val="00BB708C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368F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368F6"/>
    <w:rPr>
      <w:rFonts w:ascii="Segoe UI" w:hAnsi="Segoe UI" w:cs="Segoe UI"/>
      <w:sz w:val="18"/>
      <w:szCs w:val="18"/>
      <w:lang w:eastAsia="en-US"/>
    </w:rPr>
  </w:style>
  <w:style w:type="table" w:styleId="Tablaconcuadrcula">
    <w:name w:val="Table Grid"/>
    <w:basedOn w:val="Tablanormal"/>
    <w:uiPriority w:val="59"/>
    <w:rsid w:val="006501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D2C07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034F3A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TtuloTDC">
    <w:name w:val="TOC Heading"/>
    <w:basedOn w:val="Ttulo1"/>
    <w:next w:val="Normal"/>
    <w:uiPriority w:val="39"/>
    <w:unhideWhenUsed/>
    <w:qFormat/>
    <w:rsid w:val="00034F3A"/>
    <w:pPr>
      <w:spacing w:line="259" w:lineRule="auto"/>
      <w:ind w:firstLine="0"/>
      <w:jc w:val="left"/>
      <w:outlineLvl w:val="9"/>
    </w:pPr>
    <w:rPr>
      <w:lang w:eastAsia="es-ES"/>
    </w:rPr>
  </w:style>
  <w:style w:type="table" w:styleId="Tablaconcuadrcula1clara-nfasis5">
    <w:name w:val="Grid Table 1 Light Accent 5"/>
    <w:basedOn w:val="Tablanormal"/>
    <w:uiPriority w:val="46"/>
    <w:rsid w:val="001638BA"/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Mencinsinresolver">
    <w:name w:val="Unresolved Mention"/>
    <w:basedOn w:val="Fuentedeprrafopredeter"/>
    <w:uiPriority w:val="99"/>
    <w:semiHidden/>
    <w:unhideWhenUsed/>
    <w:rsid w:val="00F42D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dor\Mis%20documentos\DTOS%20SECRETAR&#205;A%20CFIE\4-DTOS%20ADMINISTRATIVOS\Doc2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3B0812-10B3-4989-849D-10C62383EE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Doc2</Template>
  <TotalTime>2</TotalTime>
  <Pages>1</Pages>
  <Words>144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CFIE de Benavente</Company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Secretaria</dc:creator>
  <cp:lastModifiedBy>CFIE DE BENAVENTE</cp:lastModifiedBy>
  <cp:revision>2</cp:revision>
  <cp:lastPrinted>2021-09-06T12:22:00Z</cp:lastPrinted>
  <dcterms:created xsi:type="dcterms:W3CDTF">2026-07-10T09:46:00Z</dcterms:created>
  <dcterms:modified xsi:type="dcterms:W3CDTF">2026-07-10T09:46:00Z</dcterms:modified>
</cp:coreProperties>
</file>