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E3E85" w14:textId="77777777" w:rsidR="00B2576A" w:rsidRDefault="006F2E57" w:rsidP="006F2E57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>I</w:t>
      </w:r>
      <w:r w:rsidR="003A390B">
        <w:rPr>
          <w:rFonts w:asciiTheme="minorHAnsi" w:hAnsiTheme="minorHAnsi" w:cstheme="minorHAnsi"/>
          <w:b/>
          <w:bCs/>
        </w:rPr>
        <w:t>V</w:t>
      </w:r>
      <w:r>
        <w:rPr>
          <w:rFonts w:asciiTheme="minorHAnsi" w:hAnsiTheme="minorHAnsi" w:cstheme="minorHAnsi"/>
          <w:b/>
          <w:bCs/>
        </w:rPr>
        <w:t xml:space="preserve">. </w:t>
      </w:r>
      <w:r w:rsidR="00B2576A">
        <w:rPr>
          <w:rFonts w:asciiTheme="minorHAnsi" w:hAnsiTheme="minorHAnsi" w:cstheme="minorHAnsi"/>
          <w:b/>
          <w:bCs/>
        </w:rPr>
        <w:t>HOJA-RESUMEN DEL</w:t>
      </w:r>
      <w:r>
        <w:rPr>
          <w:rFonts w:asciiTheme="minorHAnsi" w:hAnsiTheme="minorHAnsi" w:cstheme="minorHAnsi"/>
          <w:b/>
          <w:bCs/>
        </w:rPr>
        <w:t xml:space="preserve"> MÓDULO DE APLICACIÓN. </w:t>
      </w:r>
    </w:p>
    <w:p w14:paraId="4229BEF7" w14:textId="77777777" w:rsidR="008114A1" w:rsidRPr="005C0D0A" w:rsidRDefault="008114A1" w:rsidP="006F2E57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  <w:sz w:val="10"/>
          <w:szCs w:val="10"/>
        </w:rPr>
      </w:pPr>
    </w:p>
    <w:p w14:paraId="54BE7BF2" w14:textId="1EDDE869" w:rsidR="006F2E57" w:rsidRPr="00B2576A" w:rsidRDefault="00B2576A" w:rsidP="006F2E57">
      <w:pPr>
        <w:tabs>
          <w:tab w:val="left" w:pos="828"/>
        </w:tabs>
        <w:jc w:val="center"/>
        <w:rPr>
          <w:sz w:val="18"/>
          <w:szCs w:val="18"/>
        </w:rPr>
      </w:pPr>
      <w:r>
        <w:rPr>
          <w:rFonts w:asciiTheme="minorHAnsi" w:hAnsiTheme="minorHAnsi" w:cstheme="minorHAnsi"/>
          <w:b/>
          <w:bCs/>
        </w:rPr>
        <w:t xml:space="preserve"> </w:t>
      </w:r>
      <w:r w:rsidRPr="00B2576A">
        <w:rPr>
          <w:rFonts w:asciiTheme="minorHAnsi" w:hAnsiTheme="minorHAnsi" w:cstheme="minorHAnsi"/>
        </w:rPr>
        <w:t>- A CUMPLIMENTAR POR LOS PARTICIPANTES -</w:t>
      </w:r>
      <w:r w:rsidR="006F2E57" w:rsidRPr="00B2576A">
        <w:rPr>
          <w:rFonts w:asciiTheme="minorHAnsi" w:hAnsiTheme="minorHAnsi" w:cstheme="minorHAnsi"/>
        </w:rPr>
        <w:t xml:space="preserve"> </w:t>
      </w:r>
    </w:p>
    <w:p w14:paraId="2AA5CA82" w14:textId="77777777" w:rsidR="006F2E57" w:rsidRPr="00866D18" w:rsidRDefault="006F2E57" w:rsidP="006F2E57">
      <w:pPr>
        <w:tabs>
          <w:tab w:val="left" w:pos="4303"/>
        </w:tabs>
        <w:ind w:firstLine="0"/>
        <w:rPr>
          <w:sz w:val="18"/>
          <w:szCs w:val="18"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577"/>
        <w:gridCol w:w="3119"/>
        <w:gridCol w:w="6190"/>
      </w:tblGrid>
      <w:tr w:rsidR="00B2576A" w:rsidRPr="00866D18" w14:paraId="1835797E" w14:textId="77777777" w:rsidTr="00F65906">
        <w:trPr>
          <w:trHeight w:val="545"/>
        </w:trPr>
        <w:tc>
          <w:tcPr>
            <w:tcW w:w="9886" w:type="dxa"/>
            <w:gridSpan w:val="3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2F388737" w14:textId="77777777" w:rsidR="00B2576A" w:rsidRPr="00866D18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E36D4F4" w14:textId="639E34D5" w:rsidR="00F835BC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Breve reseña del trabajo realizado</w:t>
            </w:r>
            <w:r w:rsidR="00F835BC">
              <w:rPr>
                <w:rFonts w:asciiTheme="minorHAnsi" w:hAnsiTheme="minorHAnsi" w:cstheme="minorHAnsi"/>
                <w:b/>
                <w:bCs/>
                <w:color w:val="00000A"/>
              </w:rPr>
              <w:t>:</w:t>
            </w:r>
            <w:r w:rsidR="00404E5F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 </w:t>
            </w:r>
          </w:p>
          <w:p w14:paraId="26A804DA" w14:textId="0EEF8AF8" w:rsidR="00B2576A" w:rsidRPr="00866D18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(</w:t>
            </w:r>
            <w:r w:rsidR="00F835BC">
              <w:rPr>
                <w:rFonts w:asciiTheme="minorHAnsi" w:hAnsiTheme="minorHAnsi" w:cstheme="minorHAnsi"/>
                <w:b/>
                <w:bCs/>
                <w:color w:val="00000A"/>
              </w:rPr>
              <w:t>documento físico, si lo hubiera, enlace a espacio o documento online)</w:t>
            </w:r>
          </w:p>
          <w:p w14:paraId="16CED7B2" w14:textId="77777777" w:rsidR="00B2576A" w:rsidRPr="00866D18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F835BC" w:rsidRPr="00866D18" w14:paraId="6D8AB68B" w14:textId="77777777" w:rsidTr="008114A1">
        <w:trPr>
          <w:trHeight w:val="545"/>
        </w:trPr>
        <w:tc>
          <w:tcPr>
            <w:tcW w:w="577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6BEC1E3" w14:textId="0D88B9DF" w:rsidR="00F835BC" w:rsidRPr="00866D18" w:rsidRDefault="00F835BC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color w:val="00000A"/>
              </w:rPr>
              <w:t>Nº</w:t>
            </w:r>
            <w:proofErr w:type="spellEnd"/>
          </w:p>
        </w:tc>
        <w:tc>
          <w:tcPr>
            <w:tcW w:w="3119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vAlign w:val="center"/>
          </w:tcPr>
          <w:p w14:paraId="40C47FEB" w14:textId="196CCDCA" w:rsidR="00F835BC" w:rsidRPr="00866D18" w:rsidRDefault="00F835BC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Participante: nombre y apellidos</w:t>
            </w: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vAlign w:val="center"/>
          </w:tcPr>
          <w:p w14:paraId="5682A898" w14:textId="62A6B88E" w:rsidR="00F835BC" w:rsidRPr="00866D18" w:rsidRDefault="00F835BC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Reseña, indicación del documento/enlace.</w:t>
            </w:r>
          </w:p>
        </w:tc>
      </w:tr>
      <w:tr w:rsidR="00F835BC" w:rsidRPr="00866D18" w14:paraId="2B016535" w14:textId="77777777" w:rsidTr="008114A1">
        <w:trPr>
          <w:trHeight w:val="850"/>
        </w:trPr>
        <w:tc>
          <w:tcPr>
            <w:tcW w:w="577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7D8B40F" w14:textId="514F50CA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7D89DED7" w14:textId="5B6EE1C9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D36D11F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4DFE1AB0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5D4C83F3" w14:textId="6ADB38BC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2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69C4E62" w14:textId="25D451A2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577BF99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1655A8A4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B4A20AD" w14:textId="771C7EF4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3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3FB2A521" w14:textId="44B3A83E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375B961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34B505A0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F5255D4" w14:textId="1B3F3DD2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4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460610F4" w14:textId="250FEF0C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1C52F50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510DAE9D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45E69DC" w14:textId="64335969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4699A08" w14:textId="2AC3CB63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246CC04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031DB013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0B27F21" w14:textId="20F9ECDC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6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4CF94D3" w14:textId="5B9F7E05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A8D2052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6236D2A6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7DD7D1FB" w14:textId="2F0073FD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7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137D27D4" w14:textId="2ACFB823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36DB147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25BE7BF9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235F39D" w14:textId="3F6E7000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8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BF94677" w14:textId="160468D2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510EF6F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2EBE182E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F9B5B25" w14:textId="0ACB8798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9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1AE55A91" w14:textId="365AAC93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BD03CEC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110A3CE9" w14:textId="77777777" w:rsidTr="005C0D0A">
        <w:trPr>
          <w:trHeight w:val="794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0E35EEB5" w14:textId="410CEE96" w:rsidR="00F835BC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10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46135465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E997AD5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</w:tbl>
    <w:p w14:paraId="345953F7" w14:textId="3D53966F" w:rsidR="006F2E57" w:rsidRDefault="006F2E57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5930472F" w14:textId="77777777" w:rsidR="00B07549" w:rsidRPr="00B07549" w:rsidRDefault="00B07549" w:rsidP="008E74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  <w:sz w:val="4"/>
          <w:szCs w:val="4"/>
        </w:rPr>
      </w:pPr>
    </w:p>
    <w:sectPr w:rsidR="00B07549" w:rsidRPr="00B07549" w:rsidSect="005C0D0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851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CD93D" w14:textId="77777777" w:rsidR="008B61EF" w:rsidRDefault="008B61EF" w:rsidP="00952A28">
      <w:r>
        <w:separator/>
      </w:r>
    </w:p>
  </w:endnote>
  <w:endnote w:type="continuationSeparator" w:id="0">
    <w:p w14:paraId="20C56E89" w14:textId="77777777" w:rsidR="008B61EF" w:rsidRDefault="008B61EF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7C8DE" w14:textId="77777777" w:rsidR="006B5FA3" w:rsidRDefault="006B5FA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5CD3" w14:textId="77777777" w:rsidR="008E7401" w:rsidRDefault="008E7401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8E7401" w14:paraId="4068CBEF" w14:textId="77777777" w:rsidTr="005C0D0A">
      <w:trPr>
        <w:trHeight w:val="1525"/>
      </w:trPr>
      <w:tc>
        <w:tcPr>
          <w:tcW w:w="9936" w:type="dxa"/>
        </w:tcPr>
        <w:p w14:paraId="4986E8E9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4169D229" wp14:editId="13B05300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57A21FD0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01AB615B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6C29E0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III. Acta del módulo de aplicación </w:t>
          </w:r>
          <w:r>
            <w:rPr>
              <w:rFonts w:asciiTheme="minorHAnsi" w:hAnsiTheme="minorHAnsi" w:cstheme="minorHAnsi"/>
              <w:sz w:val="16"/>
              <w:szCs w:val="16"/>
            </w:rPr>
            <w:t>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>
            <w:rPr>
              <w:rFonts w:asciiTheme="minorHAnsi" w:hAnsiTheme="minorHAnsi" w:cstheme="minorHAnsi"/>
              <w:sz w:val="16"/>
              <w:szCs w:val="16"/>
            </w:rPr>
            <w:t>el/la coordinador/a).</w:t>
          </w:r>
        </w:p>
        <w:p w14:paraId="13352E5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>
            <w:rPr>
              <w:rFonts w:asciiTheme="minorHAnsi" w:hAnsiTheme="minorHAnsi" w:cstheme="minorHAnsi"/>
              <w:sz w:val="16"/>
              <w:szCs w:val="16"/>
            </w:rPr>
            <w:t>Hoja-Resumen del módulo de aplicación 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ocumento para asistentes</w:t>
          </w:r>
          <w:r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7A3F8822" w14:textId="77777777" w:rsidR="008E7401" w:rsidRPr="00880730" w:rsidRDefault="008E7401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25679F5" w14:textId="77777777" w:rsidR="008E7401" w:rsidRPr="00880730" w:rsidRDefault="008E7401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VI. Hoja de seguimiento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A91A4B6" w14:textId="77777777" w:rsidR="008E7401" w:rsidRPr="00880730" w:rsidRDefault="008E7401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0F64665F" w14:textId="77777777" w:rsidR="008E7401" w:rsidRDefault="008E7401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C6EE4" w14:textId="77777777" w:rsidR="006B5FA3" w:rsidRDefault="006B5FA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295BF7" w14:textId="77777777" w:rsidR="008B61EF" w:rsidRDefault="008B61EF" w:rsidP="00952A28">
      <w:r>
        <w:separator/>
      </w:r>
    </w:p>
  </w:footnote>
  <w:footnote w:type="continuationSeparator" w:id="0">
    <w:p w14:paraId="79A04AB4" w14:textId="77777777" w:rsidR="008B61EF" w:rsidRDefault="008B61EF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B9B63" w14:textId="77777777" w:rsidR="006B5FA3" w:rsidRDefault="006B5FA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8E7401" w:rsidRPr="00C77894" w14:paraId="0C1D2265" w14:textId="77777777" w:rsidTr="005C0D0A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D232930" w14:textId="77777777" w:rsidR="008E7401" w:rsidRPr="002B7391" w:rsidRDefault="008E7401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6FB32551" wp14:editId="46AB87F7">
                <wp:extent cx="807720" cy="511866"/>
                <wp:effectExtent l="0" t="0" r="0" b="2540"/>
                <wp:docPr id="4" name="Imagen 4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78F009C0" w14:textId="0E4B9995" w:rsidR="008E7401" w:rsidRPr="00C77894" w:rsidRDefault="00093E28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  <w:sz w:val="24"/>
              <w:szCs w:val="24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003F07E3" wp14:editId="6A8CD505">
                    <wp:simplePos x="0" y="0"/>
                    <wp:positionH relativeFrom="margin">
                      <wp:posOffset>-76200</wp:posOffset>
                    </wp:positionH>
                    <wp:positionV relativeFrom="paragraph">
                      <wp:posOffset>34290</wp:posOffset>
                    </wp:positionV>
                    <wp:extent cx="1306195" cy="426720"/>
                    <wp:effectExtent l="38100" t="95250" r="27305" b="106680"/>
                    <wp:wrapNone/>
                    <wp:docPr id="859278850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rot="21096791">
                              <a:off x="0" y="0"/>
                              <a:ext cx="1306195" cy="42672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89013B9" w14:textId="3C7D6C12" w:rsidR="00093E28" w:rsidRPr="00EB2730" w:rsidRDefault="00CA7544" w:rsidP="00093E28">
                                <w:pPr>
                                  <w:ind w:firstLine="0"/>
                                  <w:jc w:val="center"/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26/27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03F07E3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left:0;text-align:left;margin-left:-6pt;margin-top:2.7pt;width:102.85pt;height:33.6pt;rotation:-549638fd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" fillcolor="red" stroked="f">
                    <v:textbox>
                      <w:txbxContent>
                        <w:p w14:paraId="489013B9" w14:textId="3C7D6C12" w:rsidR="00093E28" w:rsidRPr="00EB2730" w:rsidRDefault="00CA7544" w:rsidP="00093E28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26/27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8E7401" w:rsidRPr="00C77894">
            <w:rPr>
              <w:rFonts w:asciiTheme="minorHAnsi" w:hAnsiTheme="minorHAnsi" w:cstheme="minorHAnsi"/>
              <w:b/>
              <w:bCs/>
              <w:iCs/>
              <w:sz w:val="24"/>
              <w:szCs w:val="24"/>
            </w:rPr>
            <w:t>LIBRO DE ACTAS DE ACTIVIDADES DE FORMACIÓN EN CENTRO</w:t>
          </w:r>
        </w:p>
        <w:p w14:paraId="2BB2F992" w14:textId="3B50818C" w:rsidR="008E7401" w:rsidRPr="00C77894" w:rsidRDefault="008E7401" w:rsidP="00A05E6B">
          <w:pPr>
            <w:ind w:firstLine="0"/>
            <w:jc w:val="right"/>
            <w:rPr>
              <w:rFonts w:asciiTheme="minorHAnsi" w:hAnsiTheme="minorHAnsi" w:cstheme="minorHAnsi"/>
              <w:iCs/>
              <w:sz w:val="24"/>
              <w:szCs w:val="24"/>
            </w:rPr>
          </w:pPr>
          <w:r w:rsidRPr="00C77894">
            <w:rPr>
              <w:rFonts w:asciiTheme="minorHAnsi" w:hAnsiTheme="minorHAnsi" w:cstheme="minorHAnsi"/>
              <w:iCs/>
              <w:sz w:val="24"/>
              <w:szCs w:val="24"/>
            </w:rPr>
            <w:t xml:space="preserve">Plan de formación del profesorado. Curso </w:t>
          </w:r>
          <w:r w:rsidR="00CA7544">
            <w:rPr>
              <w:rFonts w:asciiTheme="minorHAnsi" w:hAnsiTheme="minorHAnsi" w:cstheme="minorHAnsi"/>
              <w:iCs/>
              <w:sz w:val="24"/>
              <w:szCs w:val="24"/>
            </w:rPr>
            <w:t>2026-2027</w:t>
          </w:r>
        </w:p>
      </w:tc>
    </w:tr>
    <w:tr w:rsidR="008E7401" w14:paraId="10F18E80" w14:textId="77777777" w:rsidTr="005C0D0A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4BD33B0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7974CD36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8E7401" w14:paraId="32E1696B" w14:textId="77777777" w:rsidTr="005C0D0A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1DF47DF9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47917925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0C95F3B5" w14:textId="01CE0AF4" w:rsidR="008E7401" w:rsidRPr="008D6206" w:rsidRDefault="008E7401" w:rsidP="00F322B8">
    <w:pPr>
      <w:ind w:firstLine="0"/>
      <w:rPr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CA8E7" w14:textId="77777777" w:rsidR="006B5FA3" w:rsidRDefault="006B5FA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6F62"/>
    <w:rsid w:val="000423A0"/>
    <w:rsid w:val="00046833"/>
    <w:rsid w:val="000570CE"/>
    <w:rsid w:val="00057D4B"/>
    <w:rsid w:val="00064A10"/>
    <w:rsid w:val="000800D4"/>
    <w:rsid w:val="0008371C"/>
    <w:rsid w:val="00090311"/>
    <w:rsid w:val="00093B1D"/>
    <w:rsid w:val="00093E28"/>
    <w:rsid w:val="0009441B"/>
    <w:rsid w:val="00096ACD"/>
    <w:rsid w:val="000A076A"/>
    <w:rsid w:val="000A25D7"/>
    <w:rsid w:val="000A2CE1"/>
    <w:rsid w:val="000B7459"/>
    <w:rsid w:val="000D0CB3"/>
    <w:rsid w:val="000D7695"/>
    <w:rsid w:val="000F106B"/>
    <w:rsid w:val="000F4DD2"/>
    <w:rsid w:val="00112DBC"/>
    <w:rsid w:val="00124212"/>
    <w:rsid w:val="001269D0"/>
    <w:rsid w:val="00127005"/>
    <w:rsid w:val="00130181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115FD"/>
    <w:rsid w:val="0021406B"/>
    <w:rsid w:val="002234D7"/>
    <w:rsid w:val="002242B6"/>
    <w:rsid w:val="00226750"/>
    <w:rsid w:val="0023185F"/>
    <w:rsid w:val="0023398D"/>
    <w:rsid w:val="00233D6D"/>
    <w:rsid w:val="00241573"/>
    <w:rsid w:val="002423FE"/>
    <w:rsid w:val="00245247"/>
    <w:rsid w:val="00252445"/>
    <w:rsid w:val="00261A9D"/>
    <w:rsid w:val="0026407E"/>
    <w:rsid w:val="00267960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C3CCB"/>
    <w:rsid w:val="002D1169"/>
    <w:rsid w:val="002D41E0"/>
    <w:rsid w:val="003049D8"/>
    <w:rsid w:val="00307017"/>
    <w:rsid w:val="0033083D"/>
    <w:rsid w:val="0036078E"/>
    <w:rsid w:val="00362916"/>
    <w:rsid w:val="0036437D"/>
    <w:rsid w:val="003803AD"/>
    <w:rsid w:val="003960A8"/>
    <w:rsid w:val="003A2ED0"/>
    <w:rsid w:val="003A390B"/>
    <w:rsid w:val="003A65A5"/>
    <w:rsid w:val="003B3CDA"/>
    <w:rsid w:val="003C440F"/>
    <w:rsid w:val="003D0CEC"/>
    <w:rsid w:val="003D1923"/>
    <w:rsid w:val="003E1A85"/>
    <w:rsid w:val="003E6518"/>
    <w:rsid w:val="003E766D"/>
    <w:rsid w:val="003F5061"/>
    <w:rsid w:val="00401A50"/>
    <w:rsid w:val="00404432"/>
    <w:rsid w:val="00404E5F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C5981"/>
    <w:rsid w:val="004C71FD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51D6C"/>
    <w:rsid w:val="00554177"/>
    <w:rsid w:val="005572E1"/>
    <w:rsid w:val="00565DB6"/>
    <w:rsid w:val="00566C32"/>
    <w:rsid w:val="00566DB1"/>
    <w:rsid w:val="00580BA5"/>
    <w:rsid w:val="005C0D0A"/>
    <w:rsid w:val="005C208B"/>
    <w:rsid w:val="005C3C86"/>
    <w:rsid w:val="005C4982"/>
    <w:rsid w:val="005C4ADC"/>
    <w:rsid w:val="005D49C1"/>
    <w:rsid w:val="005E39BE"/>
    <w:rsid w:val="005E3E75"/>
    <w:rsid w:val="005E62F7"/>
    <w:rsid w:val="005F7353"/>
    <w:rsid w:val="00610E85"/>
    <w:rsid w:val="00617134"/>
    <w:rsid w:val="006250A0"/>
    <w:rsid w:val="00630222"/>
    <w:rsid w:val="00632C06"/>
    <w:rsid w:val="006501A2"/>
    <w:rsid w:val="006549D1"/>
    <w:rsid w:val="00662228"/>
    <w:rsid w:val="006670F7"/>
    <w:rsid w:val="00667C84"/>
    <w:rsid w:val="00686852"/>
    <w:rsid w:val="00697901"/>
    <w:rsid w:val="006A3981"/>
    <w:rsid w:val="006A55F4"/>
    <w:rsid w:val="006B5FA3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322C8"/>
    <w:rsid w:val="008437ED"/>
    <w:rsid w:val="00850D11"/>
    <w:rsid w:val="0085531B"/>
    <w:rsid w:val="00855A19"/>
    <w:rsid w:val="00866D18"/>
    <w:rsid w:val="00880730"/>
    <w:rsid w:val="008816A5"/>
    <w:rsid w:val="00881B54"/>
    <w:rsid w:val="008874CC"/>
    <w:rsid w:val="008B1068"/>
    <w:rsid w:val="008B61EF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D1A51"/>
    <w:rsid w:val="009D1DFC"/>
    <w:rsid w:val="009D238E"/>
    <w:rsid w:val="009D614F"/>
    <w:rsid w:val="009E1B0B"/>
    <w:rsid w:val="00A05E6B"/>
    <w:rsid w:val="00A138C2"/>
    <w:rsid w:val="00A13B39"/>
    <w:rsid w:val="00A16138"/>
    <w:rsid w:val="00A42709"/>
    <w:rsid w:val="00A4392A"/>
    <w:rsid w:val="00A43E87"/>
    <w:rsid w:val="00A61B86"/>
    <w:rsid w:val="00A64438"/>
    <w:rsid w:val="00A66AFD"/>
    <w:rsid w:val="00A75D25"/>
    <w:rsid w:val="00A90A71"/>
    <w:rsid w:val="00AA1DBD"/>
    <w:rsid w:val="00AB2D2A"/>
    <w:rsid w:val="00AC34BB"/>
    <w:rsid w:val="00AD33B9"/>
    <w:rsid w:val="00AF2E20"/>
    <w:rsid w:val="00AF2EC2"/>
    <w:rsid w:val="00AF4C7B"/>
    <w:rsid w:val="00AF7E5F"/>
    <w:rsid w:val="00B0057A"/>
    <w:rsid w:val="00B0209C"/>
    <w:rsid w:val="00B07549"/>
    <w:rsid w:val="00B13915"/>
    <w:rsid w:val="00B20343"/>
    <w:rsid w:val="00B2138F"/>
    <w:rsid w:val="00B21FAE"/>
    <w:rsid w:val="00B2576A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6F8C"/>
    <w:rsid w:val="00C55393"/>
    <w:rsid w:val="00C63CF4"/>
    <w:rsid w:val="00C74FBB"/>
    <w:rsid w:val="00C77894"/>
    <w:rsid w:val="00C80DFB"/>
    <w:rsid w:val="00C81B35"/>
    <w:rsid w:val="00C9158C"/>
    <w:rsid w:val="00CA636F"/>
    <w:rsid w:val="00CA7544"/>
    <w:rsid w:val="00CB3470"/>
    <w:rsid w:val="00CE14D8"/>
    <w:rsid w:val="00CE4F84"/>
    <w:rsid w:val="00D03179"/>
    <w:rsid w:val="00D07B97"/>
    <w:rsid w:val="00D202B9"/>
    <w:rsid w:val="00D43006"/>
    <w:rsid w:val="00D55ADA"/>
    <w:rsid w:val="00D718A7"/>
    <w:rsid w:val="00DA6E89"/>
    <w:rsid w:val="00DB6998"/>
    <w:rsid w:val="00DE1F5D"/>
    <w:rsid w:val="00DF0317"/>
    <w:rsid w:val="00DF261B"/>
    <w:rsid w:val="00E01D0F"/>
    <w:rsid w:val="00E27DB8"/>
    <w:rsid w:val="00E42251"/>
    <w:rsid w:val="00E47646"/>
    <w:rsid w:val="00E51F2B"/>
    <w:rsid w:val="00E52216"/>
    <w:rsid w:val="00E7058F"/>
    <w:rsid w:val="00E8014C"/>
    <w:rsid w:val="00E83C1A"/>
    <w:rsid w:val="00E92A96"/>
    <w:rsid w:val="00E95A94"/>
    <w:rsid w:val="00EB39B9"/>
    <w:rsid w:val="00EB4657"/>
    <w:rsid w:val="00EC1E4D"/>
    <w:rsid w:val="00ED149A"/>
    <w:rsid w:val="00ED30CF"/>
    <w:rsid w:val="00EE6C4F"/>
    <w:rsid w:val="00EF1C2E"/>
    <w:rsid w:val="00F00768"/>
    <w:rsid w:val="00F03B17"/>
    <w:rsid w:val="00F0795D"/>
    <w:rsid w:val="00F2009F"/>
    <w:rsid w:val="00F322B8"/>
    <w:rsid w:val="00F42D42"/>
    <w:rsid w:val="00F463E3"/>
    <w:rsid w:val="00F5726E"/>
    <w:rsid w:val="00F5732E"/>
    <w:rsid w:val="00F733F8"/>
    <w:rsid w:val="00F77C5F"/>
    <w:rsid w:val="00F835BC"/>
    <w:rsid w:val="00F9583D"/>
    <w:rsid w:val="00F97FBD"/>
    <w:rsid w:val="00FA1622"/>
    <w:rsid w:val="00FC4504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1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2</cp:revision>
  <cp:lastPrinted>2021-09-06T12:22:00Z</cp:lastPrinted>
  <dcterms:created xsi:type="dcterms:W3CDTF">2026-07-10T09:52:00Z</dcterms:created>
  <dcterms:modified xsi:type="dcterms:W3CDTF">2026-07-10T09:52:00Z</dcterms:modified>
</cp:coreProperties>
</file>