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E3F38" w14:textId="77777777" w:rsidR="005124DB" w:rsidRDefault="007D290F" w:rsidP="007D290F">
      <w:pPr>
        <w:tabs>
          <w:tab w:val="left" w:pos="828"/>
        </w:tabs>
        <w:jc w:val="center"/>
        <w:rPr>
          <w:sz w:val="18"/>
          <w:szCs w:val="18"/>
        </w:rPr>
      </w:pPr>
      <w:r>
        <w:rPr>
          <w:sz w:val="18"/>
          <w:szCs w:val="18"/>
        </w:rPr>
        <w:tab/>
      </w:r>
    </w:p>
    <w:p w14:paraId="5EB0DB7E" w14:textId="3D1C084F" w:rsidR="007D290F" w:rsidRDefault="007D290F" w:rsidP="007D290F">
      <w:pPr>
        <w:tabs>
          <w:tab w:val="left" w:pos="828"/>
        </w:tabs>
        <w:jc w:val="center"/>
        <w:rPr>
          <w:rFonts w:asciiTheme="minorHAnsi" w:hAnsiTheme="minorHAnsi" w:cstheme="minorHAnsi"/>
        </w:rPr>
      </w:pPr>
      <w:r w:rsidRPr="005C208B">
        <w:rPr>
          <w:rFonts w:asciiTheme="minorHAnsi" w:hAnsiTheme="minorHAnsi" w:cstheme="minorHAnsi"/>
          <w:b/>
          <w:bCs/>
        </w:rPr>
        <w:t xml:space="preserve">ANEXO </w:t>
      </w:r>
      <w:r>
        <w:rPr>
          <w:rFonts w:asciiTheme="minorHAnsi" w:hAnsiTheme="minorHAnsi" w:cstheme="minorHAnsi"/>
          <w:b/>
          <w:bCs/>
        </w:rPr>
        <w:t xml:space="preserve">II. ACTA DEL MÓDULO PRESENCIAL </w:t>
      </w:r>
      <w:r w:rsidRPr="005C208B">
        <w:rPr>
          <w:rFonts w:asciiTheme="minorHAnsi" w:hAnsiTheme="minorHAnsi" w:cstheme="minorHAnsi"/>
        </w:rPr>
        <w:t>(A cumplimentar por el/la coordinador/a)</w:t>
      </w:r>
    </w:p>
    <w:p w14:paraId="777784AE" w14:textId="60C5E9F0" w:rsidR="005124DB" w:rsidRDefault="005124DB" w:rsidP="007D290F">
      <w:pPr>
        <w:tabs>
          <w:tab w:val="left" w:pos="828"/>
        </w:tabs>
        <w:jc w:val="center"/>
        <w:rPr>
          <w:rFonts w:asciiTheme="minorHAnsi" w:hAnsiTheme="minorHAnsi" w:cstheme="minorHAnsi"/>
        </w:rPr>
      </w:pPr>
    </w:p>
    <w:tbl>
      <w:tblPr>
        <w:tblW w:w="9778" w:type="dxa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1711"/>
        <w:gridCol w:w="851"/>
        <w:gridCol w:w="1276"/>
        <w:gridCol w:w="719"/>
        <w:gridCol w:w="1866"/>
        <w:gridCol w:w="1559"/>
        <w:gridCol w:w="1773"/>
        <w:gridCol w:w="23"/>
      </w:tblGrid>
      <w:tr w:rsidR="005124DB" w:rsidRPr="002106C4" w14:paraId="7F464667" w14:textId="77777777" w:rsidTr="00DB4E1B">
        <w:trPr>
          <w:trHeight w:val="545"/>
        </w:trPr>
        <w:tc>
          <w:tcPr>
            <w:tcW w:w="1711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21EB491C" w14:textId="591D699F" w:rsidR="005124DB" w:rsidRPr="00165E50" w:rsidRDefault="00454D5C" w:rsidP="005124DB">
            <w:pPr>
              <w:ind w:firstLine="0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ACTA Nº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5A607AAE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vAlign w:val="center"/>
          </w:tcPr>
          <w:p w14:paraId="424F584D" w14:textId="77777777" w:rsidR="005124DB" w:rsidRPr="00165E50" w:rsidRDefault="005124DB" w:rsidP="005124DB">
            <w:pPr>
              <w:ind w:firstLine="0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  <w:t>Fecha:</w:t>
            </w:r>
          </w:p>
        </w:tc>
        <w:tc>
          <w:tcPr>
            <w:tcW w:w="2585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78FB5BCF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vAlign w:val="center"/>
          </w:tcPr>
          <w:p w14:paraId="5DFE0C3C" w14:textId="65F92765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  <w:t>Duración (mínimo, 90’):</w:t>
            </w:r>
          </w:p>
        </w:tc>
        <w:tc>
          <w:tcPr>
            <w:tcW w:w="1796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76283355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</w:tc>
      </w:tr>
      <w:tr w:rsidR="005124DB" w:rsidRPr="002106C4" w14:paraId="158F7595" w14:textId="77777777" w:rsidTr="00DB4E1B">
        <w:trPr>
          <w:trHeight w:val="545"/>
        </w:trPr>
        <w:tc>
          <w:tcPr>
            <w:tcW w:w="2562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4607C771" w14:textId="77777777" w:rsidR="005124DB" w:rsidRPr="00165E50" w:rsidRDefault="005124DB" w:rsidP="005124DB">
            <w:pPr>
              <w:ind w:firstLine="0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Lugar de celebración:</w:t>
            </w:r>
          </w:p>
        </w:tc>
        <w:tc>
          <w:tcPr>
            <w:tcW w:w="7216" w:type="dxa"/>
            <w:gridSpan w:val="6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337B14CA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  <w:p w14:paraId="13D961F3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</w:tc>
      </w:tr>
      <w:tr w:rsidR="005124DB" w:rsidRPr="002106C4" w14:paraId="36ABF1F6" w14:textId="77777777" w:rsidTr="00DB4E1B">
        <w:trPr>
          <w:gridAfter w:val="1"/>
          <w:wAfter w:w="23" w:type="dxa"/>
          <w:trHeight w:val="545"/>
        </w:trPr>
        <w:tc>
          <w:tcPr>
            <w:tcW w:w="4557" w:type="dxa"/>
            <w:gridSpan w:val="4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3B9E817D" w14:textId="77777777" w:rsidR="005124DB" w:rsidRPr="00165E50" w:rsidRDefault="005124DB" w:rsidP="002573E1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Horario de la sesión (fuera de horario escolar):</w:t>
            </w:r>
          </w:p>
        </w:tc>
        <w:tc>
          <w:tcPr>
            <w:tcW w:w="5198" w:type="dxa"/>
            <w:gridSpan w:val="3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4ADA6044" w14:textId="77777777" w:rsidR="005124DB" w:rsidRPr="00165E50" w:rsidRDefault="005124DB" w:rsidP="002573E1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  <w:t>De                     a                       horas.</w:t>
            </w:r>
          </w:p>
        </w:tc>
      </w:tr>
      <w:tr w:rsidR="005124DB" w:rsidRPr="002106C4" w14:paraId="08E84631" w14:textId="77777777" w:rsidTr="00DB4E1B">
        <w:trPr>
          <w:trHeight w:val="58"/>
        </w:trPr>
        <w:tc>
          <w:tcPr>
            <w:tcW w:w="977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7D6E3B5C" w14:textId="39A2F5E3" w:rsidR="005124DB" w:rsidRPr="00165E50" w:rsidRDefault="005124DB" w:rsidP="002573E1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5124DB" w:rsidRPr="002106C4" w14:paraId="72FB2F31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686B2F1C" w14:textId="1B6021E5" w:rsidR="005124DB" w:rsidRPr="00165E50" w:rsidRDefault="005124DB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1.- Objetivo/s de la sesión:</w:t>
            </w:r>
          </w:p>
        </w:tc>
      </w:tr>
      <w:tr w:rsidR="005124DB" w:rsidRPr="002106C4" w14:paraId="1D6128BB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2F043B6D" w14:textId="4DF60E22" w:rsidR="005124DB" w:rsidRPr="00165E50" w:rsidRDefault="005124DB" w:rsidP="005124DB">
            <w:pPr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70C11F2" w14:textId="77777777" w:rsidR="005124DB" w:rsidRPr="00165E50" w:rsidRDefault="005124DB" w:rsidP="00FE4AD3">
            <w:pPr>
              <w:ind w:left="720"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DD043B6" w14:textId="77777777" w:rsidR="005124DB" w:rsidRPr="00165E50" w:rsidRDefault="005124DB" w:rsidP="005124DB">
            <w:pPr>
              <w:ind w:left="720"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0A55EC91" w14:textId="113949C8" w:rsidR="00454D5C" w:rsidRPr="00165E50" w:rsidRDefault="00454D5C" w:rsidP="005124DB">
            <w:pPr>
              <w:ind w:left="720"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5124DB" w:rsidRPr="002106C4" w14:paraId="5E0A4DF3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39C53836" w14:textId="1B4026A3" w:rsidR="005124DB" w:rsidRPr="00165E50" w:rsidRDefault="005124DB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2.- Desarrollo. Indicar la intervención de</w:t>
            </w:r>
            <w:r w:rsidR="00454D5C" w:rsidRPr="00165E50"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 </w:t>
            </w: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ponente, si la hubiera</w:t>
            </w:r>
            <w:r w:rsidR="00454D5C"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.</w:t>
            </w:r>
          </w:p>
        </w:tc>
      </w:tr>
      <w:tr w:rsidR="00454D5C" w:rsidRPr="002106C4" w14:paraId="5F26C17B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6C2F6ACE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031C2AD6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0964DF4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18A72442" w14:textId="6AA3FFB9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454D5C" w:rsidRPr="002106C4" w14:paraId="1A94738E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5925CF74" w14:textId="341F190C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3.- Indicación de la documentación y/o recursos utilizados.</w:t>
            </w:r>
          </w:p>
        </w:tc>
      </w:tr>
      <w:tr w:rsidR="00454D5C" w:rsidRPr="002106C4" w14:paraId="2468ACA9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E49D3F8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4D019637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1D8A69F5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21DC8861" w14:textId="50EC8A81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454D5C" w:rsidRPr="002106C4" w14:paraId="44BF0373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0A00335C" w14:textId="23AFC564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4.- Observaciones y/o sugerencias. Incidencias, en su caso.</w:t>
            </w:r>
          </w:p>
        </w:tc>
      </w:tr>
      <w:tr w:rsidR="00454D5C" w:rsidRPr="002106C4" w14:paraId="1B6C9D0B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45B6341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C8C55B6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7C90D135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53989E9" w14:textId="6EC0FC02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454D5C" w:rsidRPr="002106C4" w14:paraId="28B68FF2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6CDB00B2" w14:textId="2DC2EB6B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5.- Próxima sesión: plan de trabajo.</w:t>
            </w:r>
          </w:p>
        </w:tc>
      </w:tr>
      <w:tr w:rsidR="00454D5C" w:rsidRPr="002106C4" w14:paraId="3D8A81A8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6DE77ECE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2D6DF598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63709E64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0004F8E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6696AD7D" w14:textId="72793C04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</w:tbl>
    <w:p w14:paraId="033BD68E" w14:textId="51983B16" w:rsidR="007D290F" w:rsidRDefault="007D290F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581F8D43" w14:textId="4D7B2E1D" w:rsidR="00165E50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09A4E229" w14:textId="1584E749" w:rsidR="00165E50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6BE16CE0" w14:textId="2426DD17" w:rsidR="00165E50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5930472F" w14:textId="77777777" w:rsidR="00B07549" w:rsidRPr="00B07549" w:rsidRDefault="00B07549" w:rsidP="0037038A">
      <w:pPr>
        <w:tabs>
          <w:tab w:val="left" w:pos="828"/>
        </w:tabs>
        <w:ind w:firstLine="0"/>
        <w:rPr>
          <w:rFonts w:asciiTheme="minorHAnsi" w:hAnsiTheme="minorHAnsi" w:cstheme="minorHAnsi"/>
          <w:b/>
          <w:bCs/>
          <w:sz w:val="4"/>
          <w:szCs w:val="4"/>
        </w:rPr>
      </w:pPr>
    </w:p>
    <w:sectPr w:rsidR="00B07549" w:rsidRPr="00B07549" w:rsidSect="00DB4E1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851" w:left="1134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6FBD4" w14:textId="77777777" w:rsidR="00D44DB3" w:rsidRDefault="00D44DB3" w:rsidP="00952A28">
      <w:r>
        <w:separator/>
      </w:r>
    </w:p>
  </w:endnote>
  <w:endnote w:type="continuationSeparator" w:id="0">
    <w:p w14:paraId="0E7DD08A" w14:textId="77777777" w:rsidR="00D44DB3" w:rsidRDefault="00D44DB3" w:rsidP="0095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4A11F" w14:textId="77777777" w:rsidR="00B45BC6" w:rsidRDefault="00B45BC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55CD3" w14:textId="77777777" w:rsidR="008E7401" w:rsidRDefault="008E7401" w:rsidP="00880730">
    <w:pPr>
      <w:pStyle w:val="Piedepgina"/>
      <w:tabs>
        <w:tab w:val="clear" w:pos="8504"/>
        <w:tab w:val="left" w:pos="4956"/>
      </w:tabs>
      <w:ind w:firstLine="0"/>
      <w:rPr>
        <w:rFonts w:asciiTheme="minorHAnsi" w:hAnsiTheme="minorHAnsi" w:cstheme="minorHAnsi"/>
        <w:noProof/>
        <w:sz w:val="20"/>
        <w:szCs w:val="20"/>
      </w:rPr>
    </w:pPr>
  </w:p>
  <w:tbl>
    <w:tblPr>
      <w:tblStyle w:val="Tablaconcuadrcula"/>
      <w:tblW w:w="9936" w:type="dxa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36"/>
    </w:tblGrid>
    <w:tr w:rsidR="008E7401" w14:paraId="4068CBEF" w14:textId="77777777" w:rsidTr="00DB4E1B">
      <w:trPr>
        <w:trHeight w:val="1525"/>
      </w:trPr>
      <w:tc>
        <w:tcPr>
          <w:tcW w:w="9936" w:type="dxa"/>
        </w:tcPr>
        <w:p w14:paraId="4986E8E9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iCs/>
              <w:noProof/>
              <w:sz w:val="16"/>
              <w:szCs w:val="16"/>
            </w:rPr>
            <w:drawing>
              <wp:anchor distT="0" distB="0" distL="114300" distR="114300" simplePos="0" relativeHeight="251660288" behindDoc="1" locked="0" layoutInCell="1" allowOverlap="1" wp14:anchorId="4169D229" wp14:editId="13B05300">
                <wp:simplePos x="0" y="0"/>
                <wp:positionH relativeFrom="margin">
                  <wp:posOffset>5123815</wp:posOffset>
                </wp:positionH>
                <wp:positionV relativeFrom="paragraph">
                  <wp:posOffset>118745</wp:posOffset>
                </wp:positionV>
                <wp:extent cx="1079500" cy="495300"/>
                <wp:effectExtent l="0" t="0" r="6350" b="0"/>
                <wp:wrapNone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/>
                        <pic:cNvPicPr/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El presente Libro de Actas co</w:t>
          </w:r>
          <w:r>
            <w:rPr>
              <w:rFonts w:asciiTheme="minorHAnsi" w:hAnsiTheme="minorHAnsi" w:cstheme="minorHAnsi"/>
              <w:b/>
              <w:bCs/>
              <w:sz w:val="16"/>
              <w:szCs w:val="16"/>
            </w:rPr>
            <w:t>n</w:t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sta de 6 Anexos:</w:t>
          </w:r>
        </w:p>
        <w:p w14:paraId="57A21FD0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I. Identificación y resumen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01AB615B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II. Actas del módulo presencial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26C29E0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III. Acta del módulo de aplicación </w:t>
          </w:r>
          <w:r>
            <w:rPr>
              <w:rFonts w:asciiTheme="minorHAnsi" w:hAnsiTheme="minorHAnsi" w:cstheme="minorHAnsi"/>
              <w:sz w:val="16"/>
              <w:szCs w:val="16"/>
            </w:rPr>
            <w:t>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ocumento para </w:t>
          </w:r>
          <w:r>
            <w:rPr>
              <w:rFonts w:asciiTheme="minorHAnsi" w:hAnsiTheme="minorHAnsi" w:cstheme="minorHAnsi"/>
              <w:sz w:val="16"/>
              <w:szCs w:val="16"/>
            </w:rPr>
            <w:t>el/la coordinador/a).</w:t>
          </w:r>
        </w:p>
        <w:p w14:paraId="13352E5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IV. </w:t>
          </w:r>
          <w:r>
            <w:rPr>
              <w:rFonts w:asciiTheme="minorHAnsi" w:hAnsiTheme="minorHAnsi" w:cstheme="minorHAnsi"/>
              <w:sz w:val="16"/>
              <w:szCs w:val="16"/>
            </w:rPr>
            <w:t>Hoja-Resumen del módulo de aplicación 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>ocumento para asistentes</w:t>
          </w:r>
          <w:r>
            <w:rPr>
              <w:rFonts w:asciiTheme="minorHAnsi" w:hAnsiTheme="minorHAnsi" w:cstheme="minorHAnsi"/>
              <w:sz w:val="16"/>
              <w:szCs w:val="16"/>
            </w:rPr>
            <w:t>).</w:t>
          </w:r>
        </w:p>
        <w:p w14:paraId="7A3F8822" w14:textId="77777777" w:rsidR="008E7401" w:rsidRPr="00880730" w:rsidRDefault="008E7401" w:rsidP="005E39BE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V. Acta del módulo colaborativo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25679F5" w14:textId="77777777" w:rsidR="008E7401" w:rsidRPr="00880730" w:rsidRDefault="008E7401" w:rsidP="00880730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VI. Hoja de seguimiento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A91A4B6" w14:textId="77777777" w:rsidR="008E7401" w:rsidRPr="00880730" w:rsidRDefault="008E7401" w:rsidP="00880730">
          <w:pPr>
            <w:ind w:firstLine="0"/>
            <w:jc w:val="left"/>
            <w:rPr>
              <w:rFonts w:ascii="Arial Narrow" w:hAnsi="Arial Narrow" w:cs="Arial"/>
              <w:sz w:val="15"/>
              <w:szCs w:val="15"/>
            </w:rPr>
          </w:pPr>
        </w:p>
      </w:tc>
    </w:tr>
  </w:tbl>
  <w:p w14:paraId="0F64665F" w14:textId="77777777" w:rsidR="008E7401" w:rsidRDefault="008E7401" w:rsidP="0072681D">
    <w:pPr>
      <w:pStyle w:val="Piedepgina"/>
      <w:tabs>
        <w:tab w:val="clear" w:pos="8504"/>
        <w:tab w:val="left" w:pos="4956"/>
      </w:tabs>
      <w:ind w:firstLine="0"/>
      <w:jc w:val="center"/>
      <w:rPr>
        <w:rFonts w:asciiTheme="minorHAnsi" w:hAnsiTheme="minorHAnsi" w:cstheme="minorHAnsi"/>
        <w:noProof/>
        <w:sz w:val="20"/>
        <w:szCs w:val="20"/>
      </w:rPr>
    </w:pPr>
  </w:p>
  <w:p w14:paraId="19B7F61F" w14:textId="77777777" w:rsidR="008E7401" w:rsidRPr="00880730" w:rsidRDefault="008E7401" w:rsidP="008E7401">
    <w:pPr>
      <w:pStyle w:val="Piedepgina"/>
      <w:tabs>
        <w:tab w:val="clear" w:pos="8504"/>
        <w:tab w:val="left" w:pos="4956"/>
      </w:tabs>
      <w:ind w:firstLine="0"/>
      <w:jc w:val="center"/>
      <w:rPr>
        <w:noProof/>
        <w:sz w:val="16"/>
        <w:szCs w:val="16"/>
      </w:rPr>
    </w:pPr>
    <w:r w:rsidRPr="00880730">
      <w:rPr>
        <w:rFonts w:asciiTheme="minorHAnsi" w:hAnsiTheme="minorHAnsi" w:cstheme="minorHAnsi"/>
        <w:noProof/>
        <w:sz w:val="16"/>
        <w:szCs w:val="16"/>
      </w:rPr>
      <w:t xml:space="preserve">Campo de Los Salados s/n 49600 Benavente (Zamora). </w:t>
    </w:r>
    <w:r w:rsidRPr="00880730">
      <w:rPr>
        <w:rFonts w:asciiTheme="minorHAnsi" w:hAnsiTheme="minorHAnsi" w:cstheme="minorHAnsi"/>
        <w:sz w:val="16"/>
        <w:szCs w:val="16"/>
      </w:rPr>
      <w:t xml:space="preserve">  Apartado de correos 119 – Tel 980637749</w:t>
    </w:r>
    <w:r>
      <w:rPr>
        <w:rFonts w:asciiTheme="minorHAnsi" w:hAnsiTheme="minorHAnsi" w:cstheme="minorHAnsi"/>
        <w:sz w:val="16"/>
        <w:szCs w:val="16"/>
      </w:rPr>
      <w:t xml:space="preserve"> - </w:t>
    </w:r>
    <w:r w:rsidRPr="00880730">
      <w:rPr>
        <w:rFonts w:asciiTheme="minorHAnsi" w:hAnsiTheme="minorHAnsi" w:cstheme="minorHAnsi"/>
        <w:sz w:val="16"/>
        <w:szCs w:val="16"/>
      </w:rPr>
      <w:t>49700015@educa.jcyl.es  -  @cfiebenavente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4ABCB" w14:textId="77777777" w:rsidR="00B45BC6" w:rsidRDefault="00B45BC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BC2C2" w14:textId="77777777" w:rsidR="00D44DB3" w:rsidRDefault="00D44DB3" w:rsidP="00952A28">
      <w:r>
        <w:separator/>
      </w:r>
    </w:p>
  </w:footnote>
  <w:footnote w:type="continuationSeparator" w:id="0">
    <w:p w14:paraId="32C04668" w14:textId="77777777" w:rsidR="00D44DB3" w:rsidRDefault="00D44DB3" w:rsidP="00952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5E8C2" w14:textId="77777777" w:rsidR="00B45BC6" w:rsidRDefault="00B45BC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202" w:type="dxa"/>
      <w:tblLook w:val="04A0" w:firstRow="1" w:lastRow="0" w:firstColumn="1" w:lastColumn="0" w:noHBand="0" w:noVBand="1"/>
    </w:tblPr>
    <w:tblGrid>
      <w:gridCol w:w="1488"/>
      <w:gridCol w:w="5636"/>
      <w:gridCol w:w="3078"/>
    </w:tblGrid>
    <w:tr w:rsidR="008E7401" w14:paraId="0C1D2265" w14:textId="77777777" w:rsidTr="00DB4E1B">
      <w:trPr>
        <w:trHeight w:val="241"/>
      </w:trPr>
      <w:tc>
        <w:tcPr>
          <w:tcW w:w="1488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14:paraId="6D232930" w14:textId="77777777" w:rsidR="008E7401" w:rsidRPr="002B7391" w:rsidRDefault="008E7401" w:rsidP="00A05E6B">
          <w:pPr>
            <w:ind w:firstLine="0"/>
            <w:rPr>
              <w:rFonts w:asciiTheme="minorHAnsi" w:hAnsiTheme="minorHAnsi" w:cstheme="minorHAnsi"/>
              <w:b/>
              <w:bCs/>
              <w:iCs/>
            </w:rPr>
          </w:pPr>
          <w:r w:rsidRPr="002B7391">
            <w:rPr>
              <w:noProof/>
            </w:rPr>
            <w:drawing>
              <wp:inline distT="0" distB="0" distL="0" distR="0" wp14:anchorId="6FB32551" wp14:editId="46AB87F7">
                <wp:extent cx="807720" cy="511866"/>
                <wp:effectExtent l="0" t="0" r="0" b="2540"/>
                <wp:docPr id="4" name="Imagen 4" descr="Dibujo con letras blancas&#10;&#10;Descripción generada automáticamente con confianza m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Dibujo con letras blancas&#10;&#10;Descripción generada automáticamente con confianza medi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7720" cy="51186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14" w:type="dxa"/>
          <w:gridSpan w:val="2"/>
          <w:tcBorders>
            <w:left w:val="nil"/>
          </w:tcBorders>
        </w:tcPr>
        <w:p w14:paraId="78F009C0" w14:textId="42CF3DF6" w:rsidR="008E7401" w:rsidRDefault="00D70FCF" w:rsidP="00A05E6B">
          <w:pPr>
            <w:ind w:firstLine="0"/>
            <w:jc w:val="right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2388D15F" wp14:editId="06652FDE">
                    <wp:simplePos x="0" y="0"/>
                    <wp:positionH relativeFrom="margin">
                      <wp:posOffset>0</wp:posOffset>
                    </wp:positionH>
                    <wp:positionV relativeFrom="paragraph">
                      <wp:posOffset>100330</wp:posOffset>
                    </wp:positionV>
                    <wp:extent cx="1306195" cy="426720"/>
                    <wp:effectExtent l="38100" t="95250" r="27305" b="106680"/>
                    <wp:wrapNone/>
                    <wp:docPr id="859278850" name="Cuadro de text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 rot="21096791">
                              <a:off x="0" y="0"/>
                              <a:ext cx="1306195" cy="426720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B41388A" w14:textId="47F0B10F" w:rsidR="00D70FCF" w:rsidRPr="00EB2730" w:rsidRDefault="00AE3812" w:rsidP="00D70FCF">
                                <w:pPr>
                                  <w:ind w:firstLine="0"/>
                                  <w:jc w:val="center"/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26/27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388D15F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6" type="#_x0000_t202" style="position:absolute;left:0;text-align:left;margin-left:0;margin-top:7.9pt;width:102.85pt;height:33.6pt;rotation:-549638fd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" fillcolor="red" stroked="f">
                    <v:textbox>
                      <w:txbxContent>
                        <w:p w14:paraId="1B41388A" w14:textId="47F0B10F" w:rsidR="00D70FCF" w:rsidRPr="00EB2730" w:rsidRDefault="00AE3812" w:rsidP="00D70FCF">
                          <w:pPr>
                            <w:ind w:firstLine="0"/>
                            <w:jc w:val="center"/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26/27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8E7401">
            <w:rPr>
              <w:rFonts w:asciiTheme="minorHAnsi" w:hAnsiTheme="minorHAnsi" w:cstheme="minorHAnsi"/>
              <w:b/>
              <w:bCs/>
              <w:iCs/>
            </w:rPr>
            <w:t>LIBRO DE ACTAS DE ACTIVIDADES DE FORMACIÓN EN CENTRO</w:t>
          </w:r>
        </w:p>
        <w:p w14:paraId="2BB2F992" w14:textId="39A735F1" w:rsidR="008E7401" w:rsidRPr="002B7391" w:rsidRDefault="008E7401" w:rsidP="005A2F9D">
          <w:pPr>
            <w:ind w:firstLine="0"/>
            <w:jc w:val="right"/>
            <w:rPr>
              <w:rFonts w:asciiTheme="minorHAnsi" w:hAnsiTheme="minorHAnsi" w:cstheme="minorHAnsi"/>
              <w:iCs/>
            </w:rPr>
          </w:pPr>
          <w:r w:rsidRPr="00A05E6B">
            <w:rPr>
              <w:rFonts w:asciiTheme="minorHAnsi" w:hAnsiTheme="minorHAnsi" w:cstheme="minorHAnsi"/>
              <w:iCs/>
            </w:rPr>
            <w:t xml:space="preserve">Plan de formación del profesorado. Curso </w:t>
          </w:r>
          <w:r w:rsidR="0060393E">
            <w:rPr>
              <w:rFonts w:asciiTheme="minorHAnsi" w:hAnsiTheme="minorHAnsi" w:cstheme="minorHAnsi"/>
              <w:iCs/>
            </w:rPr>
            <w:t>2</w:t>
          </w:r>
          <w:r w:rsidR="00B45BC6">
            <w:rPr>
              <w:rFonts w:asciiTheme="minorHAnsi" w:hAnsiTheme="minorHAnsi" w:cstheme="minorHAnsi"/>
              <w:iCs/>
            </w:rPr>
            <w:t>026-2027</w:t>
          </w:r>
        </w:p>
      </w:tc>
    </w:tr>
    <w:tr w:rsidR="008E7401" w14:paraId="10F18E80" w14:textId="77777777" w:rsidTr="00DB4E1B">
      <w:trPr>
        <w:trHeight w:val="241"/>
      </w:trPr>
      <w:tc>
        <w:tcPr>
          <w:tcW w:w="7124" w:type="dxa"/>
          <w:gridSpan w:val="2"/>
          <w:tcBorders>
            <w:left w:val="single" w:sz="4" w:space="0" w:color="auto"/>
          </w:tcBorders>
        </w:tcPr>
        <w:p w14:paraId="54BD33B0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Título de la actividad</w:t>
          </w:r>
        </w:p>
      </w:tc>
      <w:tc>
        <w:tcPr>
          <w:tcW w:w="3078" w:type="dxa"/>
          <w:tcBorders>
            <w:right w:val="single" w:sz="4" w:space="0" w:color="auto"/>
          </w:tcBorders>
        </w:tcPr>
        <w:p w14:paraId="7974CD36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Modalidad</w:t>
          </w:r>
        </w:p>
      </w:tc>
    </w:tr>
    <w:tr w:rsidR="008E7401" w14:paraId="32E1696B" w14:textId="77777777" w:rsidTr="00DB4E1B">
      <w:trPr>
        <w:trHeight w:val="397"/>
      </w:trPr>
      <w:tc>
        <w:tcPr>
          <w:tcW w:w="7124" w:type="dxa"/>
          <w:gridSpan w:val="2"/>
          <w:tcBorders>
            <w:left w:val="single" w:sz="4" w:space="0" w:color="auto"/>
          </w:tcBorders>
          <w:vAlign w:val="center"/>
        </w:tcPr>
        <w:p w14:paraId="1DF47DF9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  <w:tc>
        <w:tcPr>
          <w:tcW w:w="3078" w:type="dxa"/>
          <w:tcBorders>
            <w:right w:val="single" w:sz="4" w:space="0" w:color="auto"/>
          </w:tcBorders>
          <w:vAlign w:val="center"/>
        </w:tcPr>
        <w:p w14:paraId="47917925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</w:tr>
  </w:tbl>
  <w:p w14:paraId="0C95F3B5" w14:textId="0F28B9FF" w:rsidR="008E7401" w:rsidRPr="008D6206" w:rsidRDefault="008E7401" w:rsidP="00F322B8">
    <w:pPr>
      <w:ind w:firstLine="0"/>
      <w:rPr>
        <w:i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01C9D" w14:textId="77777777" w:rsidR="00B45BC6" w:rsidRDefault="00B45BC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2A63"/>
    <w:multiLevelType w:val="hybridMultilevel"/>
    <w:tmpl w:val="D35056BA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2D5D"/>
    <w:multiLevelType w:val="hybridMultilevel"/>
    <w:tmpl w:val="0F70968E"/>
    <w:lvl w:ilvl="0" w:tplc="6C06B958">
      <w:start w:val="1"/>
      <w:numFmt w:val="decimal"/>
      <w:lvlText w:val="%1-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066616E8"/>
    <w:multiLevelType w:val="hybridMultilevel"/>
    <w:tmpl w:val="D6B8025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69E3"/>
    <w:multiLevelType w:val="hybridMultilevel"/>
    <w:tmpl w:val="9A006F8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F694C"/>
    <w:multiLevelType w:val="hybridMultilevel"/>
    <w:tmpl w:val="72BE76B8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 w15:restartNumberingAfterBreak="0">
    <w:nsid w:val="0E6615E9"/>
    <w:multiLevelType w:val="hybridMultilevel"/>
    <w:tmpl w:val="827647F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44836"/>
    <w:multiLevelType w:val="hybridMultilevel"/>
    <w:tmpl w:val="BEBE1FDE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1704F"/>
    <w:multiLevelType w:val="hybridMultilevel"/>
    <w:tmpl w:val="49EAE4B0"/>
    <w:lvl w:ilvl="0" w:tplc="0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 w15:restartNumberingAfterBreak="0">
    <w:nsid w:val="1F1C3E97"/>
    <w:multiLevelType w:val="hybridMultilevel"/>
    <w:tmpl w:val="F50A3D1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56CA8"/>
    <w:multiLevelType w:val="hybridMultilevel"/>
    <w:tmpl w:val="4B7C38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2240D"/>
    <w:multiLevelType w:val="hybridMultilevel"/>
    <w:tmpl w:val="77ECFE1A"/>
    <w:lvl w:ilvl="0" w:tplc="B6FA24A2">
      <w:start w:val="1"/>
      <w:numFmt w:val="lowerLetter"/>
      <w:lvlText w:val="%1)"/>
      <w:lvlJc w:val="left"/>
      <w:pPr>
        <w:ind w:left="420" w:hanging="360"/>
      </w:pPr>
      <w:rPr>
        <w:rFonts w:asciiTheme="minorHAnsi" w:eastAsia="Calibri" w:hAnsiTheme="minorHAnsi" w:cstheme="minorHAnsi" w:hint="default"/>
        <w:b/>
        <w:bCs/>
        <w:i/>
        <w:iCs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40372DF5"/>
    <w:multiLevelType w:val="hybridMultilevel"/>
    <w:tmpl w:val="5CE4ECB8"/>
    <w:lvl w:ilvl="0" w:tplc="30FC8706">
      <w:start w:val="5"/>
      <w:numFmt w:val="bullet"/>
      <w:lvlText w:val=""/>
      <w:lvlJc w:val="left"/>
      <w:pPr>
        <w:ind w:left="40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2" w15:restartNumberingAfterBreak="0">
    <w:nsid w:val="40761E3F"/>
    <w:multiLevelType w:val="hybridMultilevel"/>
    <w:tmpl w:val="E310715A"/>
    <w:lvl w:ilvl="0" w:tplc="76F4D1E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41A47CC2"/>
    <w:multiLevelType w:val="hybridMultilevel"/>
    <w:tmpl w:val="D444B4B0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4" w15:restartNumberingAfterBreak="0">
    <w:nsid w:val="526F437D"/>
    <w:multiLevelType w:val="hybridMultilevel"/>
    <w:tmpl w:val="AE9893AC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1C6E6F"/>
    <w:multiLevelType w:val="hybridMultilevel"/>
    <w:tmpl w:val="ED768B14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0D60F0"/>
    <w:multiLevelType w:val="hybridMultilevel"/>
    <w:tmpl w:val="04DCA542"/>
    <w:lvl w:ilvl="0" w:tplc="B0342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1563EA"/>
    <w:multiLevelType w:val="hybridMultilevel"/>
    <w:tmpl w:val="E1F29C68"/>
    <w:lvl w:ilvl="0" w:tplc="4DCA9CFC">
      <w:start w:val="5"/>
      <w:numFmt w:val="bullet"/>
      <w:lvlText w:val=""/>
      <w:lvlJc w:val="left"/>
      <w:pPr>
        <w:ind w:left="76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8" w15:restartNumberingAfterBreak="0">
    <w:nsid w:val="637249C4"/>
    <w:multiLevelType w:val="hybridMultilevel"/>
    <w:tmpl w:val="BB1A5BDA"/>
    <w:lvl w:ilvl="0" w:tplc="4AE6A704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52DC1"/>
    <w:multiLevelType w:val="hybridMultilevel"/>
    <w:tmpl w:val="01428AB6"/>
    <w:lvl w:ilvl="0" w:tplc="FEF490C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68B253F0"/>
    <w:multiLevelType w:val="hybridMultilevel"/>
    <w:tmpl w:val="82520C2E"/>
    <w:lvl w:ilvl="0" w:tplc="10282122">
      <w:start w:val="5"/>
      <w:numFmt w:val="bullet"/>
      <w:lvlText w:val=""/>
      <w:lvlJc w:val="left"/>
      <w:pPr>
        <w:ind w:left="112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68DF72B4"/>
    <w:multiLevelType w:val="hybridMultilevel"/>
    <w:tmpl w:val="1C262F9E"/>
    <w:lvl w:ilvl="0" w:tplc="083E8DB2">
      <w:start w:val="1"/>
      <w:numFmt w:val="lowerLetter"/>
      <w:lvlText w:val="%1)"/>
      <w:lvlJc w:val="left"/>
      <w:pPr>
        <w:ind w:left="720" w:hanging="360"/>
      </w:pPr>
      <w:rPr>
        <w:rFonts w:hint="default"/>
        <w:i/>
        <w:i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A74FFE"/>
    <w:multiLevelType w:val="hybridMultilevel"/>
    <w:tmpl w:val="E8AA4508"/>
    <w:lvl w:ilvl="0" w:tplc="632E39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3" w15:restartNumberingAfterBreak="0">
    <w:nsid w:val="72DD6AFC"/>
    <w:multiLevelType w:val="hybridMultilevel"/>
    <w:tmpl w:val="593CE308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4" w15:restartNumberingAfterBreak="0">
    <w:nsid w:val="7ADD4AC6"/>
    <w:multiLevelType w:val="hybridMultilevel"/>
    <w:tmpl w:val="EB24670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"/>
  </w:num>
  <w:num w:numId="4">
    <w:abstractNumId w:val="12"/>
  </w:num>
  <w:num w:numId="5">
    <w:abstractNumId w:val="3"/>
  </w:num>
  <w:num w:numId="6">
    <w:abstractNumId w:val="8"/>
  </w:num>
  <w:num w:numId="7">
    <w:abstractNumId w:val="24"/>
  </w:num>
  <w:num w:numId="8">
    <w:abstractNumId w:val="5"/>
  </w:num>
  <w:num w:numId="9">
    <w:abstractNumId w:val="13"/>
  </w:num>
  <w:num w:numId="10">
    <w:abstractNumId w:val="23"/>
  </w:num>
  <w:num w:numId="11">
    <w:abstractNumId w:val="4"/>
  </w:num>
  <w:num w:numId="12">
    <w:abstractNumId w:val="0"/>
  </w:num>
  <w:num w:numId="13">
    <w:abstractNumId w:val="7"/>
  </w:num>
  <w:num w:numId="14">
    <w:abstractNumId w:val="22"/>
  </w:num>
  <w:num w:numId="15">
    <w:abstractNumId w:val="9"/>
  </w:num>
  <w:num w:numId="16">
    <w:abstractNumId w:val="16"/>
  </w:num>
  <w:num w:numId="17">
    <w:abstractNumId w:val="10"/>
  </w:num>
  <w:num w:numId="18">
    <w:abstractNumId w:val="21"/>
  </w:num>
  <w:num w:numId="19">
    <w:abstractNumId w:val="2"/>
  </w:num>
  <w:num w:numId="20">
    <w:abstractNumId w:val="6"/>
  </w:num>
  <w:num w:numId="21">
    <w:abstractNumId w:val="19"/>
  </w:num>
  <w:num w:numId="22">
    <w:abstractNumId w:val="18"/>
  </w:num>
  <w:num w:numId="23">
    <w:abstractNumId w:val="11"/>
  </w:num>
  <w:num w:numId="24">
    <w:abstractNumId w:val="17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attachedTemplate r:id="rId1"/>
  <w:defaultTabStop w:val="113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31B"/>
    <w:rsid w:val="000069A4"/>
    <w:rsid w:val="00022E67"/>
    <w:rsid w:val="000232A5"/>
    <w:rsid w:val="000259C7"/>
    <w:rsid w:val="000265EF"/>
    <w:rsid w:val="0002772C"/>
    <w:rsid w:val="000345FD"/>
    <w:rsid w:val="00034F3A"/>
    <w:rsid w:val="00036F62"/>
    <w:rsid w:val="000423A0"/>
    <w:rsid w:val="00046833"/>
    <w:rsid w:val="000570CE"/>
    <w:rsid w:val="00057D4B"/>
    <w:rsid w:val="00064A10"/>
    <w:rsid w:val="000800D4"/>
    <w:rsid w:val="0008371C"/>
    <w:rsid w:val="00086CAC"/>
    <w:rsid w:val="00090311"/>
    <w:rsid w:val="00093B1D"/>
    <w:rsid w:val="0009441B"/>
    <w:rsid w:val="00096ACD"/>
    <w:rsid w:val="000A076A"/>
    <w:rsid w:val="000A25D7"/>
    <w:rsid w:val="000A2CE1"/>
    <w:rsid w:val="000B7459"/>
    <w:rsid w:val="000D0CB3"/>
    <w:rsid w:val="000D7695"/>
    <w:rsid w:val="000F106B"/>
    <w:rsid w:val="000F4DD2"/>
    <w:rsid w:val="00112DBC"/>
    <w:rsid w:val="00124212"/>
    <w:rsid w:val="001269D0"/>
    <w:rsid w:val="00127005"/>
    <w:rsid w:val="00130181"/>
    <w:rsid w:val="0015294F"/>
    <w:rsid w:val="00153781"/>
    <w:rsid w:val="001638BA"/>
    <w:rsid w:val="00165E50"/>
    <w:rsid w:val="001819E6"/>
    <w:rsid w:val="00183B52"/>
    <w:rsid w:val="001932F1"/>
    <w:rsid w:val="001C088D"/>
    <w:rsid w:val="001E6E0D"/>
    <w:rsid w:val="001F4A3B"/>
    <w:rsid w:val="002115FD"/>
    <w:rsid w:val="0021406B"/>
    <w:rsid w:val="002234D7"/>
    <w:rsid w:val="00226750"/>
    <w:rsid w:val="0023185F"/>
    <w:rsid w:val="0023398D"/>
    <w:rsid w:val="00233D6D"/>
    <w:rsid w:val="00241573"/>
    <w:rsid w:val="002423FE"/>
    <w:rsid w:val="00245247"/>
    <w:rsid w:val="00252445"/>
    <w:rsid w:val="00261A9D"/>
    <w:rsid w:val="0026407E"/>
    <w:rsid w:val="00267960"/>
    <w:rsid w:val="002726A7"/>
    <w:rsid w:val="00283B26"/>
    <w:rsid w:val="002914E6"/>
    <w:rsid w:val="0029223E"/>
    <w:rsid w:val="00293BBA"/>
    <w:rsid w:val="002A53E5"/>
    <w:rsid w:val="002B41E2"/>
    <w:rsid w:val="002B6FBF"/>
    <w:rsid w:val="002B7391"/>
    <w:rsid w:val="002C3CCB"/>
    <w:rsid w:val="002D1169"/>
    <w:rsid w:val="002D41E0"/>
    <w:rsid w:val="003049D8"/>
    <w:rsid w:val="00307017"/>
    <w:rsid w:val="0032269B"/>
    <w:rsid w:val="0033083D"/>
    <w:rsid w:val="0036078E"/>
    <w:rsid w:val="00362916"/>
    <w:rsid w:val="0036437D"/>
    <w:rsid w:val="0037038A"/>
    <w:rsid w:val="003803AD"/>
    <w:rsid w:val="003960A8"/>
    <w:rsid w:val="003A2ED0"/>
    <w:rsid w:val="003A390B"/>
    <w:rsid w:val="003A65A5"/>
    <w:rsid w:val="003B3CDA"/>
    <w:rsid w:val="003C440F"/>
    <w:rsid w:val="003D0CEC"/>
    <w:rsid w:val="003D1923"/>
    <w:rsid w:val="003E1A85"/>
    <w:rsid w:val="003E6518"/>
    <w:rsid w:val="003E766D"/>
    <w:rsid w:val="003F5061"/>
    <w:rsid w:val="00401A50"/>
    <w:rsid w:val="00404432"/>
    <w:rsid w:val="00404E5F"/>
    <w:rsid w:val="004246FB"/>
    <w:rsid w:val="004324A5"/>
    <w:rsid w:val="00436823"/>
    <w:rsid w:val="00452390"/>
    <w:rsid w:val="00454D5C"/>
    <w:rsid w:val="0048099C"/>
    <w:rsid w:val="00480FDA"/>
    <w:rsid w:val="00482B34"/>
    <w:rsid w:val="00487680"/>
    <w:rsid w:val="00491F27"/>
    <w:rsid w:val="004A2E04"/>
    <w:rsid w:val="004C5981"/>
    <w:rsid w:val="004C71FD"/>
    <w:rsid w:val="004D340C"/>
    <w:rsid w:val="004F148C"/>
    <w:rsid w:val="004F35BB"/>
    <w:rsid w:val="00502C37"/>
    <w:rsid w:val="00511DC9"/>
    <w:rsid w:val="005124DB"/>
    <w:rsid w:val="00522C9F"/>
    <w:rsid w:val="0052392C"/>
    <w:rsid w:val="00534AFD"/>
    <w:rsid w:val="005368F6"/>
    <w:rsid w:val="00537B56"/>
    <w:rsid w:val="00544293"/>
    <w:rsid w:val="00551D6C"/>
    <w:rsid w:val="00554177"/>
    <w:rsid w:val="005572E1"/>
    <w:rsid w:val="00565DB6"/>
    <w:rsid w:val="00566C32"/>
    <w:rsid w:val="00566DB1"/>
    <w:rsid w:val="00580BA5"/>
    <w:rsid w:val="005A2F9D"/>
    <w:rsid w:val="005C208B"/>
    <w:rsid w:val="005C3C86"/>
    <w:rsid w:val="005C4982"/>
    <w:rsid w:val="005C4ADC"/>
    <w:rsid w:val="005D49C1"/>
    <w:rsid w:val="005E0616"/>
    <w:rsid w:val="005E39BE"/>
    <w:rsid w:val="005E3E75"/>
    <w:rsid w:val="005E62F7"/>
    <w:rsid w:val="005F7353"/>
    <w:rsid w:val="0060393E"/>
    <w:rsid w:val="00610E85"/>
    <w:rsid w:val="00617134"/>
    <w:rsid w:val="006250A0"/>
    <w:rsid w:val="00630222"/>
    <w:rsid w:val="00632A41"/>
    <w:rsid w:val="00632C06"/>
    <w:rsid w:val="006501A2"/>
    <w:rsid w:val="006549D1"/>
    <w:rsid w:val="00662228"/>
    <w:rsid w:val="006670F7"/>
    <w:rsid w:val="00667C84"/>
    <w:rsid w:val="00674C0F"/>
    <w:rsid w:val="00677B63"/>
    <w:rsid w:val="00686852"/>
    <w:rsid w:val="00697901"/>
    <w:rsid w:val="006A3981"/>
    <w:rsid w:val="006A55F4"/>
    <w:rsid w:val="006D2C07"/>
    <w:rsid w:val="006E4C90"/>
    <w:rsid w:val="006E6FAB"/>
    <w:rsid w:val="006F2E57"/>
    <w:rsid w:val="006F4C67"/>
    <w:rsid w:val="006F56CC"/>
    <w:rsid w:val="006F5804"/>
    <w:rsid w:val="007103D6"/>
    <w:rsid w:val="00711DFB"/>
    <w:rsid w:val="0072681D"/>
    <w:rsid w:val="00732D9A"/>
    <w:rsid w:val="007476E3"/>
    <w:rsid w:val="00750E62"/>
    <w:rsid w:val="007637AF"/>
    <w:rsid w:val="00764988"/>
    <w:rsid w:val="00764EBE"/>
    <w:rsid w:val="00767AE2"/>
    <w:rsid w:val="00770BA8"/>
    <w:rsid w:val="007724CE"/>
    <w:rsid w:val="007726C6"/>
    <w:rsid w:val="0077397C"/>
    <w:rsid w:val="00775BF5"/>
    <w:rsid w:val="0077666C"/>
    <w:rsid w:val="007904B5"/>
    <w:rsid w:val="007A05BB"/>
    <w:rsid w:val="007A1D49"/>
    <w:rsid w:val="007A319D"/>
    <w:rsid w:val="007A5240"/>
    <w:rsid w:val="007A5501"/>
    <w:rsid w:val="007A7516"/>
    <w:rsid w:val="007C357A"/>
    <w:rsid w:val="007D290F"/>
    <w:rsid w:val="007E59DC"/>
    <w:rsid w:val="007F3EF8"/>
    <w:rsid w:val="007F7E55"/>
    <w:rsid w:val="0080230E"/>
    <w:rsid w:val="00802871"/>
    <w:rsid w:val="00804ECC"/>
    <w:rsid w:val="00805914"/>
    <w:rsid w:val="008114A1"/>
    <w:rsid w:val="00813B0B"/>
    <w:rsid w:val="008322C8"/>
    <w:rsid w:val="008437ED"/>
    <w:rsid w:val="00850D11"/>
    <w:rsid w:val="0085531B"/>
    <w:rsid w:val="00866D18"/>
    <w:rsid w:val="00880730"/>
    <w:rsid w:val="008816A5"/>
    <w:rsid w:val="00881B54"/>
    <w:rsid w:val="008874CC"/>
    <w:rsid w:val="008B1068"/>
    <w:rsid w:val="008C699A"/>
    <w:rsid w:val="008D159C"/>
    <w:rsid w:val="008D47A7"/>
    <w:rsid w:val="008D6206"/>
    <w:rsid w:val="008D6E3B"/>
    <w:rsid w:val="008E22B8"/>
    <w:rsid w:val="008E438A"/>
    <w:rsid w:val="008E4529"/>
    <w:rsid w:val="008E7401"/>
    <w:rsid w:val="008F1B7C"/>
    <w:rsid w:val="008F635C"/>
    <w:rsid w:val="009028B6"/>
    <w:rsid w:val="00915163"/>
    <w:rsid w:val="00943ED0"/>
    <w:rsid w:val="00952A28"/>
    <w:rsid w:val="00955419"/>
    <w:rsid w:val="00962102"/>
    <w:rsid w:val="0097131A"/>
    <w:rsid w:val="00973BAD"/>
    <w:rsid w:val="009766C9"/>
    <w:rsid w:val="00981040"/>
    <w:rsid w:val="00981D22"/>
    <w:rsid w:val="00992934"/>
    <w:rsid w:val="009B0243"/>
    <w:rsid w:val="009D1A51"/>
    <w:rsid w:val="009D238E"/>
    <w:rsid w:val="009D614F"/>
    <w:rsid w:val="009E1B0B"/>
    <w:rsid w:val="00A05E6B"/>
    <w:rsid w:val="00A138C2"/>
    <w:rsid w:val="00A13B39"/>
    <w:rsid w:val="00A16138"/>
    <w:rsid w:val="00A42709"/>
    <w:rsid w:val="00A4392A"/>
    <w:rsid w:val="00A43E87"/>
    <w:rsid w:val="00A61B86"/>
    <w:rsid w:val="00A64438"/>
    <w:rsid w:val="00A66AFD"/>
    <w:rsid w:val="00A75D25"/>
    <w:rsid w:val="00A90A71"/>
    <w:rsid w:val="00AA1DBD"/>
    <w:rsid w:val="00AB2D2A"/>
    <w:rsid w:val="00AC34BB"/>
    <w:rsid w:val="00AD33B9"/>
    <w:rsid w:val="00AE3812"/>
    <w:rsid w:val="00AF2E20"/>
    <w:rsid w:val="00AF2EC2"/>
    <w:rsid w:val="00AF4C7B"/>
    <w:rsid w:val="00AF7E5F"/>
    <w:rsid w:val="00B0057A"/>
    <w:rsid w:val="00B0209C"/>
    <w:rsid w:val="00B07549"/>
    <w:rsid w:val="00B13915"/>
    <w:rsid w:val="00B20343"/>
    <w:rsid w:val="00B2138F"/>
    <w:rsid w:val="00B21FAE"/>
    <w:rsid w:val="00B2576A"/>
    <w:rsid w:val="00B2700F"/>
    <w:rsid w:val="00B45BC6"/>
    <w:rsid w:val="00B47BC3"/>
    <w:rsid w:val="00B52611"/>
    <w:rsid w:val="00B56519"/>
    <w:rsid w:val="00B5679C"/>
    <w:rsid w:val="00B66442"/>
    <w:rsid w:val="00B71FE4"/>
    <w:rsid w:val="00B72B95"/>
    <w:rsid w:val="00B7353D"/>
    <w:rsid w:val="00B843EE"/>
    <w:rsid w:val="00BA793A"/>
    <w:rsid w:val="00BA7DCF"/>
    <w:rsid w:val="00BB708C"/>
    <w:rsid w:val="00BC1524"/>
    <w:rsid w:val="00BC7821"/>
    <w:rsid w:val="00BD2952"/>
    <w:rsid w:val="00BD7026"/>
    <w:rsid w:val="00BD7663"/>
    <w:rsid w:val="00BD7B4D"/>
    <w:rsid w:val="00BE4785"/>
    <w:rsid w:val="00BF00B0"/>
    <w:rsid w:val="00BF1CF1"/>
    <w:rsid w:val="00BF5F9D"/>
    <w:rsid w:val="00C016B6"/>
    <w:rsid w:val="00C02704"/>
    <w:rsid w:val="00C030D5"/>
    <w:rsid w:val="00C15AE7"/>
    <w:rsid w:val="00C46F8C"/>
    <w:rsid w:val="00C55393"/>
    <w:rsid w:val="00C63CF4"/>
    <w:rsid w:val="00C74FBB"/>
    <w:rsid w:val="00C80DFB"/>
    <w:rsid w:val="00C81B35"/>
    <w:rsid w:val="00C9158C"/>
    <w:rsid w:val="00CA636F"/>
    <w:rsid w:val="00CB3470"/>
    <w:rsid w:val="00CE14D8"/>
    <w:rsid w:val="00CE4F84"/>
    <w:rsid w:val="00D03179"/>
    <w:rsid w:val="00D07B97"/>
    <w:rsid w:val="00D202B9"/>
    <w:rsid w:val="00D43006"/>
    <w:rsid w:val="00D44DB3"/>
    <w:rsid w:val="00D55ADA"/>
    <w:rsid w:val="00D70FCF"/>
    <w:rsid w:val="00D718A7"/>
    <w:rsid w:val="00DA6E89"/>
    <w:rsid w:val="00DB4E1B"/>
    <w:rsid w:val="00DB6998"/>
    <w:rsid w:val="00DE1F5D"/>
    <w:rsid w:val="00DF0317"/>
    <w:rsid w:val="00DF261B"/>
    <w:rsid w:val="00E01D0F"/>
    <w:rsid w:val="00E27DB8"/>
    <w:rsid w:val="00E42251"/>
    <w:rsid w:val="00E47646"/>
    <w:rsid w:val="00E51F2B"/>
    <w:rsid w:val="00E52216"/>
    <w:rsid w:val="00E7058F"/>
    <w:rsid w:val="00E8014C"/>
    <w:rsid w:val="00E83C1A"/>
    <w:rsid w:val="00E92A96"/>
    <w:rsid w:val="00E95A94"/>
    <w:rsid w:val="00EB39B9"/>
    <w:rsid w:val="00EB4657"/>
    <w:rsid w:val="00EC1E4D"/>
    <w:rsid w:val="00ED149A"/>
    <w:rsid w:val="00ED30CF"/>
    <w:rsid w:val="00ED59D3"/>
    <w:rsid w:val="00EE6C4F"/>
    <w:rsid w:val="00EF1C2E"/>
    <w:rsid w:val="00F00768"/>
    <w:rsid w:val="00F03B17"/>
    <w:rsid w:val="00F0795D"/>
    <w:rsid w:val="00F2009F"/>
    <w:rsid w:val="00F322B8"/>
    <w:rsid w:val="00F42D42"/>
    <w:rsid w:val="00F463E3"/>
    <w:rsid w:val="00F51C59"/>
    <w:rsid w:val="00F5726E"/>
    <w:rsid w:val="00F733F8"/>
    <w:rsid w:val="00F77C5F"/>
    <w:rsid w:val="00F835BC"/>
    <w:rsid w:val="00F9583D"/>
    <w:rsid w:val="00F97FBD"/>
    <w:rsid w:val="00FA1622"/>
    <w:rsid w:val="00FC4504"/>
    <w:rsid w:val="00FC6061"/>
    <w:rsid w:val="00FC6073"/>
    <w:rsid w:val="00FD0C7F"/>
    <w:rsid w:val="00FE4AD3"/>
    <w:rsid w:val="00FF389D"/>
    <w:rsid w:val="00FF5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66DF31"/>
  <w15:docId w15:val="{EFD3FECF-2F28-40C3-AF11-D7E198D8E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982"/>
    <w:pPr>
      <w:ind w:firstLine="357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34F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2A28"/>
  </w:style>
  <w:style w:type="paragraph" w:styleId="Piedepgina">
    <w:name w:val="footer"/>
    <w:basedOn w:val="Normal"/>
    <w:link w:val="Piedepgina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2A28"/>
  </w:style>
  <w:style w:type="character" w:styleId="Hipervnculo">
    <w:name w:val="Hyperlink"/>
    <w:basedOn w:val="Fuentedeprrafopredeter"/>
    <w:uiPriority w:val="99"/>
    <w:unhideWhenUsed/>
    <w:rsid w:val="00BB708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8F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8F6"/>
    <w:rPr>
      <w:rFonts w:ascii="Segoe UI" w:hAnsi="Segoe UI" w:cs="Segoe UI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650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2C0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034F3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034F3A"/>
    <w:pPr>
      <w:spacing w:line="259" w:lineRule="auto"/>
      <w:ind w:firstLine="0"/>
      <w:jc w:val="left"/>
      <w:outlineLvl w:val="9"/>
    </w:pPr>
    <w:rPr>
      <w:lang w:eastAsia="es-ES"/>
    </w:rPr>
  </w:style>
  <w:style w:type="table" w:styleId="Tablaconcuadrcula1clara-nfasis5">
    <w:name w:val="Grid Table 1 Light Accent 5"/>
    <w:basedOn w:val="Tablanormal"/>
    <w:uiPriority w:val="46"/>
    <w:rsid w:val="001638BA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F42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Mis%20documentos\DTOS%20SECRETAR&#205;A%20CFIE\4-DTOS%20ADMINISTRATIVOS\Doc2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B0812-10B3-4989-849D-10C62383E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Doc2</Template>
  <TotalTime>0</TotalTime>
  <Pages>1</Pages>
  <Words>83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CFIE de Benavente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CFIE DE BENAVENTE</cp:lastModifiedBy>
  <cp:revision>3</cp:revision>
  <cp:lastPrinted>2021-09-06T12:22:00Z</cp:lastPrinted>
  <dcterms:created xsi:type="dcterms:W3CDTF">2026-07-10T09:49:00Z</dcterms:created>
  <dcterms:modified xsi:type="dcterms:W3CDTF">2026-07-10T09:50:00Z</dcterms:modified>
</cp:coreProperties>
</file>