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9D19F" w14:textId="308313F3" w:rsidR="00165E50" w:rsidRDefault="00165E50" w:rsidP="00866D18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III. ACTA DEL MÓDULO DE APLICACIÓN. </w:t>
      </w:r>
    </w:p>
    <w:p w14:paraId="3F2A36EE" w14:textId="2FA1256C" w:rsidR="00697901" w:rsidRDefault="008114A1" w:rsidP="00866D18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AA4321" wp14:editId="3B372FE0">
            <wp:simplePos x="0" y="0"/>
            <wp:positionH relativeFrom="column">
              <wp:posOffset>940628</wp:posOffset>
            </wp:positionH>
            <wp:positionV relativeFrom="paragraph">
              <wp:posOffset>133515</wp:posOffset>
            </wp:positionV>
            <wp:extent cx="206734" cy="206734"/>
            <wp:effectExtent l="0" t="0" r="3175" b="3175"/>
            <wp:wrapNone/>
            <wp:docPr id="2" name="Imagen 2" descr="Asterisco icono gratuito | Premium Icon #Freepik #icon #signo #forma  #simbolo #signos | Iconos, Icono gratis, Imágenes de mu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terisco icono gratuito | Premium Icon #Freepik #icon #signo #forma  #simbolo #signos | Iconos, Icono gratis, Imágenes de musi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6734" cy="20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C3A9C9" w14:textId="3B02C9F9" w:rsidR="00B2576A" w:rsidRPr="008114A1" w:rsidRDefault="00697901" w:rsidP="00866D18">
      <w:pPr>
        <w:tabs>
          <w:tab w:val="left" w:pos="828"/>
        </w:tabs>
        <w:jc w:val="center"/>
        <w:rPr>
          <w:sz w:val="18"/>
          <w:szCs w:val="18"/>
          <w:u w:val="single"/>
        </w:rPr>
      </w:pPr>
      <w:r w:rsidRPr="008114A1">
        <w:rPr>
          <w:rFonts w:asciiTheme="minorHAnsi" w:hAnsiTheme="minorHAnsi" w:cstheme="minorHAnsi"/>
          <w:u w:val="single"/>
        </w:rPr>
        <w:t>UNA ÚNICA ACTA, A CUMPLIMENTAR POR EL/LA COORDINADOR/A</w:t>
      </w:r>
    </w:p>
    <w:p w14:paraId="4F5E649A" w14:textId="5880CD79" w:rsidR="00165E50" w:rsidRPr="00866D18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165E50" w:rsidRPr="00866D18" w14:paraId="532A351E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AE711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5610FE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Elaboración y realización de una propuesta didáctica de aplicación en el aula o de un trabajo relacionado con los contenidos de la actividad</w:t>
            </w:r>
          </w:p>
          <w:p w14:paraId="67AC2C3E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66D18" w:rsidRPr="00866D18" w14:paraId="16E72ED7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9824D94" w14:textId="53DBF469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866D18" w:rsidRPr="00866D18" w14:paraId="1B8E4B1F" w14:textId="77777777" w:rsidTr="00866D18">
        <w:trPr>
          <w:trHeight w:val="545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6DAD8FE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4C3833B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26B13CEA" w14:textId="77777777" w:rsidTr="00FE4AD3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bottom"/>
          </w:tcPr>
          <w:p w14:paraId="12B111F3" w14:textId="79960FEB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Horas de duración (máximo: el 25% del tiempo total de la actividad).</w:t>
            </w:r>
          </w:p>
          <w:p w14:paraId="77D7A3BB" w14:textId="7E0AA62D" w:rsidR="00866D18" w:rsidRPr="00866D18" w:rsidRDefault="00866D18" w:rsidP="00866D18">
            <w:pPr>
              <w:ind w:left="768" w:firstLine="0"/>
              <w:jc w:val="center"/>
              <w:rPr>
                <w:rFonts w:asciiTheme="minorHAnsi" w:hAnsiTheme="minorHAnsi" w:cstheme="minorHAnsi"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* En el caso de Proyectos de Innovación Educativa, según cada convocatoria específica.</w:t>
            </w:r>
          </w:p>
        </w:tc>
      </w:tr>
      <w:tr w:rsidR="00866D18" w:rsidRPr="00866D18" w14:paraId="434B238C" w14:textId="77777777" w:rsidTr="00866D18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A896096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165E50" w:rsidRPr="00866D18" w14:paraId="126A26AF" w14:textId="77777777" w:rsidTr="00866D18">
        <w:trPr>
          <w:trHeight w:val="403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87A99C6" w14:textId="77777777" w:rsidR="00165E50" w:rsidRPr="00866D18" w:rsidRDefault="00165E50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4C7B4D78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0A386E7" w14:textId="3C956BB4" w:rsidR="00866D18" w:rsidRPr="00866D18" w:rsidRDefault="00866D18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8E4529" w:rsidRPr="00866D18" w14:paraId="69ADBDF3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5C1DC0B" w14:textId="77777777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C29A23A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E2A74FA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BA7A68F" w14:textId="144174CC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E4529" w:rsidRPr="00866D18" w14:paraId="468F6CED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1633906" w14:textId="5194987C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Trabajo desarrollado</w:t>
            </w:r>
            <w:r w:rsidR="00FE4AD3">
              <w:rPr>
                <w:rFonts w:asciiTheme="minorHAnsi" w:hAnsiTheme="minorHAnsi" w:cstheme="minorHAnsi"/>
                <w:b/>
                <w:bCs/>
                <w:color w:val="00000A"/>
              </w:rPr>
              <w:t>: breve resumen del Anexo IV del Libro de Actas, elaborado por los asistentes.</w:t>
            </w:r>
          </w:p>
        </w:tc>
      </w:tr>
      <w:tr w:rsidR="00FE4AD3" w:rsidRPr="00866D18" w14:paraId="12FD8DDB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3CE1108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B014F60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1C3AA8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9A32635" w14:textId="238B8FE6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E4AD3" w:rsidRPr="00866D18" w14:paraId="4518BBA6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A9083AF" w14:textId="6FFB46C3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Observaciones y/o sugerencias. Incidencias, en su caso.</w:t>
            </w:r>
          </w:p>
        </w:tc>
      </w:tr>
      <w:tr w:rsidR="00FE4AD3" w:rsidRPr="00866D18" w14:paraId="39291C1A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ACDA8F4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713CF99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B5955AE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8B869B6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7295EDC" w14:textId="0D38D7B8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6A873FFB" w14:textId="080FCAC1" w:rsidR="00165E50" w:rsidRDefault="00165E50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sectPr w:rsidR="00165E50" w:rsidSect="008A03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6D72C" w14:textId="77777777" w:rsidR="00044924" w:rsidRDefault="00044924" w:rsidP="00952A28">
      <w:r>
        <w:separator/>
      </w:r>
    </w:p>
  </w:endnote>
  <w:endnote w:type="continuationSeparator" w:id="0">
    <w:p w14:paraId="633DECF8" w14:textId="77777777" w:rsidR="00044924" w:rsidRDefault="00044924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CDC1A" w14:textId="77777777" w:rsidR="000C6D50" w:rsidRDefault="000C6D5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8A0399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8F05F" w14:textId="77777777" w:rsidR="000C6D50" w:rsidRDefault="000C6D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092B4" w14:textId="77777777" w:rsidR="00044924" w:rsidRDefault="00044924" w:rsidP="00952A28">
      <w:r>
        <w:separator/>
      </w:r>
    </w:p>
  </w:footnote>
  <w:footnote w:type="continuationSeparator" w:id="0">
    <w:p w14:paraId="45801133" w14:textId="77777777" w:rsidR="00044924" w:rsidRDefault="00044924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CD721" w14:textId="77777777" w:rsidR="000C6D50" w:rsidRDefault="000C6D5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8A0399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4A5D0EBB" w:rsidR="008E7401" w:rsidRDefault="00EA7DC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4B691005" wp14:editId="50BF32DF">
                    <wp:simplePos x="0" y="0"/>
                    <wp:positionH relativeFrom="margin">
                      <wp:posOffset>-113024</wp:posOffset>
                    </wp:positionH>
                    <wp:positionV relativeFrom="paragraph">
                      <wp:posOffset>92976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C3D4A56" w14:textId="01BD9C63" w:rsidR="00EA7DC1" w:rsidRPr="00EB2730" w:rsidRDefault="009C03E1" w:rsidP="00EA7DC1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26/27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B691005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-8.9pt;margin-top:7.3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" fillcolor="red" stroked="f">
                    <v:textbox>
                      <w:txbxContent>
                        <w:p w14:paraId="5C3D4A56" w14:textId="01BD9C63" w:rsidR="00EA7DC1" w:rsidRPr="00EB2730" w:rsidRDefault="009C03E1" w:rsidP="00EA7DC1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51DEB645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0C6D50">
            <w:rPr>
              <w:rFonts w:asciiTheme="minorHAnsi" w:hAnsiTheme="minorHAnsi" w:cstheme="minorHAnsi"/>
              <w:iCs/>
            </w:rPr>
            <w:t>202</w:t>
          </w:r>
          <w:r w:rsidR="009C03E1">
            <w:rPr>
              <w:rFonts w:asciiTheme="minorHAnsi" w:hAnsiTheme="minorHAnsi" w:cstheme="minorHAnsi"/>
              <w:iCs/>
            </w:rPr>
            <w:t>6-2027</w:t>
          </w:r>
        </w:p>
      </w:tc>
    </w:tr>
    <w:tr w:rsidR="008E7401" w14:paraId="10F18E80" w14:textId="77777777" w:rsidTr="008A0399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8A0399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77C136B7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7A90B" w14:textId="77777777" w:rsidR="000C6D50" w:rsidRDefault="000C6D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4924"/>
    <w:rsid w:val="00046833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C6D50"/>
    <w:rsid w:val="000D0CB3"/>
    <w:rsid w:val="000D7695"/>
    <w:rsid w:val="000E10AC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02EF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B769F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0B2B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25E92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A0399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C03E1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A7DC1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1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2026-07-10T09:51:00Z</dcterms:created>
  <dcterms:modified xsi:type="dcterms:W3CDTF">2026-07-10T09:51:00Z</dcterms:modified>
</cp:coreProperties>
</file>